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3CF1D" w14:textId="7C3326F2" w:rsidR="00895226" w:rsidRPr="007636A0" w:rsidRDefault="00E54C83" w:rsidP="00895226">
      <w:pPr>
        <w:pStyle w:val="NoSpacing"/>
        <w:tabs>
          <w:tab w:val="left" w:pos="2760"/>
          <w:tab w:val="left" w:pos="3360"/>
          <w:tab w:val="center" w:pos="5940"/>
        </w:tabs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noProof/>
          <w:color w:val="000000" w:themeColor="text1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09773E02" wp14:editId="4D798D5C">
                <wp:simplePos x="0" y="0"/>
                <wp:positionH relativeFrom="column">
                  <wp:posOffset>994411</wp:posOffset>
                </wp:positionH>
                <wp:positionV relativeFrom="page">
                  <wp:posOffset>-5878830</wp:posOffset>
                </wp:positionV>
                <wp:extent cx="11767767" cy="3512820"/>
                <wp:effectExtent l="0" t="254317" r="0" b="0"/>
                <wp:wrapNone/>
                <wp:docPr id="339669352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 flipH="1" flipV="1">
                          <a:off x="0" y="0"/>
                          <a:ext cx="11767767" cy="3512820"/>
                          <a:chOff x="-564845" y="-1799670"/>
                          <a:chExt cx="11852182" cy="3575216"/>
                        </a:xfrm>
                      </wpg:grpSpPr>
                      <wps:wsp>
                        <wps:cNvPr id="103152953" name="Freeform 25"/>
                        <wps:cNvSpPr>
                          <a:spLocks/>
                        </wps:cNvSpPr>
                        <wps:spPr bwMode="auto">
                          <a:xfrm rot="13375868" flipH="1">
                            <a:off x="177118" y="-1799670"/>
                            <a:ext cx="1430808" cy="3575216"/>
                          </a:xfrm>
                          <a:custGeom>
                            <a:avLst/>
                            <a:gdLst>
                              <a:gd name="T0" fmla="*/ 0 w 1064"/>
                              <a:gd name="T1" fmla="*/ 20 h 1225"/>
                              <a:gd name="T2" fmla="*/ 242 w 1064"/>
                              <a:gd name="T3" fmla="*/ 0 h 1225"/>
                              <a:gd name="T4" fmla="*/ 1064 w 1064"/>
                              <a:gd name="T5" fmla="*/ 899 h 1225"/>
                              <a:gd name="T6" fmla="*/ 1008 w 1064"/>
                              <a:gd name="T7" fmla="*/ 1225 h 1225"/>
                              <a:gd name="T8" fmla="*/ 0 w 1064"/>
                              <a:gd name="T9" fmla="*/ 1225 h 1225"/>
                              <a:gd name="T10" fmla="*/ 0 w 1064"/>
                              <a:gd name="T11" fmla="*/ 20 h 1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64" h="1225">
                                <a:moveTo>
                                  <a:pt x="0" y="20"/>
                                </a:moveTo>
                                <a:cubicBezTo>
                                  <a:pt x="56" y="7"/>
                                  <a:pt x="182" y="0"/>
                                  <a:pt x="242" y="0"/>
                                </a:cubicBezTo>
                                <a:cubicBezTo>
                                  <a:pt x="696" y="0"/>
                                  <a:pt x="1064" y="402"/>
                                  <a:pt x="1064" y="899"/>
                                </a:cubicBezTo>
                                <a:cubicBezTo>
                                  <a:pt x="1064" y="1014"/>
                                  <a:pt x="1044" y="1124"/>
                                  <a:pt x="1008" y="1225"/>
                                </a:cubicBezTo>
                                <a:cubicBezTo>
                                  <a:pt x="0" y="1225"/>
                                  <a:pt x="0" y="1225"/>
                                  <a:pt x="0" y="1225"/>
                                </a:cubicBez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33"/>
                          </a:solidFill>
                          <a:ln>
                            <a:solidFill>
                              <a:srgbClr val="FF9933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92001263" name="Freeform 22"/>
                        <wps:cNvSpPr>
                          <a:spLocks/>
                        </wps:cNvSpPr>
                        <wps:spPr bwMode="auto">
                          <a:xfrm rot="8714622" flipV="1">
                            <a:off x="-564845" y="64704"/>
                            <a:ext cx="3357956" cy="829318"/>
                          </a:xfrm>
                          <a:custGeom>
                            <a:avLst/>
                            <a:gdLst>
                              <a:gd name="T0" fmla="*/ 1485 w 1485"/>
                              <a:gd name="T1" fmla="*/ 97 h 464"/>
                              <a:gd name="T2" fmla="*/ 1485 w 1485"/>
                              <a:gd name="T3" fmla="*/ 358 h 464"/>
                              <a:gd name="T4" fmla="*/ 614 w 1485"/>
                              <a:gd name="T5" fmla="*/ 376 h 464"/>
                              <a:gd name="T6" fmla="*/ 0 w 1485"/>
                              <a:gd name="T7" fmla="*/ 0 h 464"/>
                              <a:gd name="T8" fmla="*/ 1485 w 1485"/>
                              <a:gd name="T9" fmla="*/ 97 h 4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85" h="464">
                                <a:moveTo>
                                  <a:pt x="1485" y="97"/>
                                </a:moveTo>
                                <a:cubicBezTo>
                                  <a:pt x="1485" y="358"/>
                                  <a:pt x="1485" y="358"/>
                                  <a:pt x="1485" y="358"/>
                                </a:cubicBezTo>
                                <a:cubicBezTo>
                                  <a:pt x="1111" y="453"/>
                                  <a:pt x="884" y="464"/>
                                  <a:pt x="614" y="376"/>
                                </a:cubicBezTo>
                                <a:cubicBezTo>
                                  <a:pt x="374" y="298"/>
                                  <a:pt x="165" y="174"/>
                                  <a:pt x="0" y="0"/>
                                </a:cubicBezTo>
                                <a:cubicBezTo>
                                  <a:pt x="451" y="397"/>
                                  <a:pt x="1079" y="347"/>
                                  <a:pt x="1485" y="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7079672" name="Freeform 2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 rot="2370392" flipH="1">
                            <a:off x="7353659" y="-1420460"/>
                            <a:ext cx="3933678" cy="1707532"/>
                          </a:xfrm>
                          <a:custGeom>
                            <a:avLst/>
                            <a:gdLst>
                              <a:gd name="T0" fmla="*/ 61 w 384"/>
                              <a:gd name="T1" fmla="*/ 0 h 360"/>
                              <a:gd name="T2" fmla="*/ 384 w 384"/>
                              <a:gd name="T3" fmla="*/ 215 h 360"/>
                              <a:gd name="T4" fmla="*/ 176 w 384"/>
                              <a:gd name="T5" fmla="*/ 345 h 360"/>
                              <a:gd name="T6" fmla="*/ 16 w 384"/>
                              <a:gd name="T7" fmla="*/ 106 h 360"/>
                              <a:gd name="T8" fmla="*/ 61 w 384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4" h="360">
                                <a:moveTo>
                                  <a:pt x="61" y="0"/>
                                </a:moveTo>
                                <a:cubicBezTo>
                                  <a:pt x="156" y="87"/>
                                  <a:pt x="299" y="170"/>
                                  <a:pt x="384" y="215"/>
                                </a:cubicBezTo>
                                <a:cubicBezTo>
                                  <a:pt x="351" y="304"/>
                                  <a:pt x="266" y="360"/>
                                  <a:pt x="176" y="345"/>
                                </a:cubicBezTo>
                                <a:cubicBezTo>
                                  <a:pt x="72" y="328"/>
                                  <a:pt x="0" y="221"/>
                                  <a:pt x="16" y="106"/>
                                </a:cubicBezTo>
                                <a:cubicBezTo>
                                  <a:pt x="21" y="65"/>
                                  <a:pt x="38" y="29"/>
                                  <a:pt x="6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9933"/>
                          </a:solidFill>
                          <a:ln>
                            <a:solidFill>
                              <a:schemeClr val="accent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FAAD9F" id="Group 1" o:spid="_x0000_s1026" alt="&quot;&quot;" style="position:absolute;margin-left:78.3pt;margin-top:-462.9pt;width:926.6pt;height:276.6pt;rotation:-90;flip:x y;z-index:251702272;mso-position-vertical-relative:page;mso-width-relative:margin;mso-height-relative:margin" coordorigin="-5648,-17996" coordsize="118521,35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">
                <v:shape id="Freeform 25" o:spid="_x0000_s1027" style="position:absolute;left:1771;top:-17996;width:14308;height:35751;rotation:8982945fd;flip:x;visibility:visible;mso-wrap-style:square;v-text-anchor:top" coordsize="1064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" path="m,20c56,7,182,,242,v454,,822,402,822,899c1064,1014,1044,1124,1008,1225,,1225,,1225,,1225l,20xe" fillcolor="#f93" strokecolor="#f93">
                  <v:path arrowok="t" o:connecttype="custom" o:connectlocs="0,58371;325428,0;1430808,2623771;1355502,3575216;0,3575216;0,58371" o:connectangles="0,0,0,0,0,0"/>
                </v:shape>
                <v:shape id="Freeform 22" o:spid="_x0000_s1028" style="position:absolute;left:-5648;top:647;width:33579;height:8293;rotation:-9518691fd;flip:y;visibility:visible;mso-wrap-style:square;v-text-anchor:top" coordsize="1485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" path="m1485,97v,261,,261,,261c1111,453,884,464,614,376,374,298,165,174,,,451,397,1079,347,1485,97xe" fillcolor="#333 [3205]" stroked="f">
                  <v:path arrowok="t" o:connecttype="custom" o:connectlocs="3357956,173370;3357956,639862;1388407,672034;0,0;3357956,173370" o:connectangles="0,0,0,0,0"/>
                </v:shape>
                <v:shape id="Freeform 21" o:spid="_x0000_s1029" alt="&quot;&quot;" style="position:absolute;left:73536;top:-14204;width:39337;height:17074;rotation:-2589100fd;flip:x;visibility:visible;mso-wrap-style:square;v-text-anchor:top" coordsize="384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" path="m61,v95,87,238,170,323,215c351,304,266,360,176,345,72,328,,221,16,106,21,65,38,29,61,xe" fillcolor="#f93" strokecolor="#f9b628 [3204]">
                  <v:path arrowok="t" o:connecttype="custom" o:connectlocs="624881,0;3933678,1019776;1802936,1636385;163903,502773;624881,0" o:connectangles="0,0,0,0,0"/>
                </v:shape>
                <w10:wrap anchory="page"/>
              </v:group>
            </w:pict>
          </mc:Fallback>
        </mc:AlternateContent>
      </w:r>
      <w:r w:rsidR="00F800F3">
        <w:rPr>
          <w:rFonts w:ascii="Calibri" w:hAnsi="Calibri" w:cs="Calibri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9B96A9" wp14:editId="57D400CC">
                <wp:simplePos x="0" y="0"/>
                <wp:positionH relativeFrom="column">
                  <wp:posOffset>5757545</wp:posOffset>
                </wp:positionH>
                <wp:positionV relativeFrom="page">
                  <wp:posOffset>-887095</wp:posOffset>
                </wp:positionV>
                <wp:extent cx="1694180" cy="2682240"/>
                <wp:effectExtent l="0" t="266700" r="0" b="232410"/>
                <wp:wrapNone/>
                <wp:docPr id="1469804557" name="Freeform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2687764">
                          <a:off x="0" y="0"/>
                          <a:ext cx="1694180" cy="2682240"/>
                        </a:xfrm>
                        <a:custGeom>
                          <a:avLst/>
                          <a:gdLst>
                            <a:gd name="T0" fmla="*/ 818 w 1443"/>
                            <a:gd name="T1" fmla="*/ 339 h 878"/>
                            <a:gd name="T2" fmla="*/ 0 w 1443"/>
                            <a:gd name="T3" fmla="*/ 173 h 878"/>
                            <a:gd name="T4" fmla="*/ 0 w 1443"/>
                            <a:gd name="T5" fmla="*/ 9 h 878"/>
                            <a:gd name="T6" fmla="*/ 801 w 1443"/>
                            <a:gd name="T7" fmla="*/ 226 h 878"/>
                            <a:gd name="T8" fmla="*/ 1443 w 1443"/>
                            <a:gd name="T9" fmla="*/ 878 h 878"/>
                            <a:gd name="T10" fmla="*/ 818 w 1443"/>
                            <a:gd name="T11" fmla="*/ 339 h 8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443" h="878">
                              <a:moveTo>
                                <a:pt x="818" y="339"/>
                              </a:moveTo>
                              <a:cubicBezTo>
                                <a:pt x="545" y="184"/>
                                <a:pt x="276" y="140"/>
                                <a:pt x="0" y="173"/>
                              </a:cubicBezTo>
                              <a:cubicBezTo>
                                <a:pt x="0" y="9"/>
                                <a:pt x="0" y="9"/>
                                <a:pt x="0" y="9"/>
                              </a:cubicBezTo>
                              <a:cubicBezTo>
                                <a:pt x="256" y="0"/>
                                <a:pt x="554" y="77"/>
                                <a:pt x="801" y="226"/>
                              </a:cubicBezTo>
                              <a:cubicBezTo>
                                <a:pt x="1020" y="358"/>
                                <a:pt x="1292" y="642"/>
                                <a:pt x="1443" y="878"/>
                              </a:cubicBezTo>
                              <a:cubicBezTo>
                                <a:pt x="1294" y="720"/>
                                <a:pt x="1009" y="447"/>
                                <a:pt x="818" y="33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FEDE817" id="Freeform 24" o:spid="_x0000_s1026" alt="&quot;&quot;" style="position:absolute;margin-left:453.35pt;margin-top:-69.85pt;width:133.4pt;height:211.2pt;rotation:-9734538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443,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" path="m818,339c545,184,276,140,,173,,9,,9,,9,256,,554,77,801,226v219,132,491,416,642,652c1294,720,1009,447,818,339xe" fillcolor="black [3213]" strokecolor="black [3213]">
                <v:path arrowok="t" o:connecttype="custom" o:connectlocs="960388,1035626;0,528505;0,27494;940428,690417;1694180,2682240;960388,1035626" o:connectangles="0,0,0,0,0,0"/>
                <w10:wrap anchory="page"/>
              </v:shape>
            </w:pict>
          </mc:Fallback>
        </mc:AlternateContent>
      </w:r>
      <w:r w:rsidR="0030621A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93D031" wp14:editId="2F9B0431">
                <wp:simplePos x="0" y="0"/>
                <wp:positionH relativeFrom="column">
                  <wp:posOffset>-1476690</wp:posOffset>
                </wp:positionH>
                <wp:positionV relativeFrom="paragraph">
                  <wp:posOffset>-1317570</wp:posOffset>
                </wp:positionV>
                <wp:extent cx="1666957" cy="3158578"/>
                <wp:effectExtent l="0" t="764857" r="0" b="787718"/>
                <wp:wrapNone/>
                <wp:docPr id="379697379" name="Freeform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3192650">
                          <a:off x="0" y="0"/>
                          <a:ext cx="1666957" cy="3158578"/>
                        </a:xfrm>
                        <a:custGeom>
                          <a:avLst/>
                          <a:gdLst>
                            <a:gd name="T0" fmla="*/ 818 w 1443"/>
                            <a:gd name="T1" fmla="*/ 339 h 878"/>
                            <a:gd name="T2" fmla="*/ 0 w 1443"/>
                            <a:gd name="T3" fmla="*/ 173 h 878"/>
                            <a:gd name="T4" fmla="*/ 0 w 1443"/>
                            <a:gd name="T5" fmla="*/ 9 h 878"/>
                            <a:gd name="T6" fmla="*/ 801 w 1443"/>
                            <a:gd name="T7" fmla="*/ 226 h 878"/>
                            <a:gd name="T8" fmla="*/ 1443 w 1443"/>
                            <a:gd name="T9" fmla="*/ 878 h 878"/>
                            <a:gd name="T10" fmla="*/ 818 w 1443"/>
                            <a:gd name="T11" fmla="*/ 339 h 8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443" h="878">
                              <a:moveTo>
                                <a:pt x="818" y="339"/>
                              </a:moveTo>
                              <a:cubicBezTo>
                                <a:pt x="545" y="184"/>
                                <a:pt x="276" y="140"/>
                                <a:pt x="0" y="173"/>
                              </a:cubicBezTo>
                              <a:cubicBezTo>
                                <a:pt x="0" y="9"/>
                                <a:pt x="0" y="9"/>
                                <a:pt x="0" y="9"/>
                              </a:cubicBezTo>
                              <a:cubicBezTo>
                                <a:pt x="256" y="0"/>
                                <a:pt x="554" y="77"/>
                                <a:pt x="801" y="226"/>
                              </a:cubicBezTo>
                              <a:cubicBezTo>
                                <a:pt x="1020" y="358"/>
                                <a:pt x="1292" y="642"/>
                                <a:pt x="1443" y="878"/>
                              </a:cubicBezTo>
                              <a:cubicBezTo>
                                <a:pt x="1294" y="720"/>
                                <a:pt x="1009" y="447"/>
                                <a:pt x="818" y="33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5588F" id="Freeform 24" o:spid="_x0000_s1026" alt="&quot;&quot;" style="position:absolute;margin-left:-116.25pt;margin-top:-103.75pt;width:131.25pt;height:248.7pt;rotation:3487225fd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43,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" path="m818,339c545,184,276,140,,173,,9,,9,,9,256,,554,77,801,226v219,132,491,416,642,652c1294,720,1009,447,818,339xe" fillcolor="#333 [3205]" stroked="f">
                <v:path arrowok="t" o:connecttype="custom" o:connectlocs="944956,1219542;0,622362;0,32377;925317,813028;1666957,3158578;944956,1219542" o:connectangles="0,0,0,0,0,0"/>
              </v:shape>
            </w:pict>
          </mc:Fallback>
        </mc:AlternateContent>
      </w:r>
      <w:r w:rsidR="0006608E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B677145" wp14:editId="233A7DE9">
                <wp:simplePos x="0" y="0"/>
                <wp:positionH relativeFrom="column">
                  <wp:posOffset>-2219325</wp:posOffset>
                </wp:positionH>
                <wp:positionV relativeFrom="paragraph">
                  <wp:posOffset>-1581150</wp:posOffset>
                </wp:positionV>
                <wp:extent cx="1748355" cy="2752142"/>
                <wp:effectExtent l="0" t="0" r="0" b="0"/>
                <wp:wrapNone/>
                <wp:docPr id="983332620" name="Freeform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2687764">
                          <a:off x="0" y="0"/>
                          <a:ext cx="1748355" cy="2752142"/>
                        </a:xfrm>
                        <a:custGeom>
                          <a:avLst/>
                          <a:gdLst>
                            <a:gd name="T0" fmla="*/ 818 w 1443"/>
                            <a:gd name="T1" fmla="*/ 339 h 878"/>
                            <a:gd name="T2" fmla="*/ 0 w 1443"/>
                            <a:gd name="T3" fmla="*/ 173 h 878"/>
                            <a:gd name="T4" fmla="*/ 0 w 1443"/>
                            <a:gd name="T5" fmla="*/ 9 h 878"/>
                            <a:gd name="T6" fmla="*/ 801 w 1443"/>
                            <a:gd name="T7" fmla="*/ 226 h 878"/>
                            <a:gd name="T8" fmla="*/ 1443 w 1443"/>
                            <a:gd name="T9" fmla="*/ 878 h 878"/>
                            <a:gd name="T10" fmla="*/ 818 w 1443"/>
                            <a:gd name="T11" fmla="*/ 339 h 8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443" h="878">
                              <a:moveTo>
                                <a:pt x="818" y="339"/>
                              </a:moveTo>
                              <a:cubicBezTo>
                                <a:pt x="545" y="184"/>
                                <a:pt x="276" y="140"/>
                                <a:pt x="0" y="173"/>
                              </a:cubicBezTo>
                              <a:cubicBezTo>
                                <a:pt x="0" y="9"/>
                                <a:pt x="0" y="9"/>
                                <a:pt x="0" y="9"/>
                              </a:cubicBezTo>
                              <a:cubicBezTo>
                                <a:pt x="256" y="0"/>
                                <a:pt x="554" y="77"/>
                                <a:pt x="801" y="226"/>
                              </a:cubicBezTo>
                              <a:cubicBezTo>
                                <a:pt x="1020" y="358"/>
                                <a:pt x="1292" y="642"/>
                                <a:pt x="1443" y="878"/>
                              </a:cubicBezTo>
                              <a:cubicBezTo>
                                <a:pt x="1294" y="720"/>
                                <a:pt x="1009" y="447"/>
                                <a:pt x="818" y="33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618E4D0" id="Freeform 24" o:spid="_x0000_s1026" alt="&quot;&quot;" style="position:absolute;margin-left:-174.75pt;margin-top:-124.5pt;width:137.65pt;height:216.7pt;rotation:-9734538fd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43,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" path="m818,339c545,184,276,140,,173,,9,,9,,9,256,,554,77,801,226v219,132,491,416,642,652c1294,720,1009,447,818,339xe" fillcolor="black [3213]" strokecolor="black [3213]">
                <v:path arrowok="t" o:connecttype="custom" o:connectlocs="991098,1062615;0,542279;0,28211;970501,708410;1748355,2752142;991098,1062615" o:connectangles="0,0,0,0,0,0"/>
              </v:shape>
            </w:pict>
          </mc:Fallback>
        </mc:AlternateContent>
      </w:r>
      <w:r w:rsidR="00924018" w:rsidRPr="00560E1E">
        <w:rPr>
          <w:noProof/>
          <w:lang w:val="en-GB"/>
        </w:rPr>
        <w:drawing>
          <wp:anchor distT="0" distB="0" distL="114300" distR="114300" simplePos="0" relativeHeight="251696128" behindDoc="0" locked="0" layoutInCell="1" allowOverlap="1" wp14:anchorId="3AD80149" wp14:editId="4DC150FA">
            <wp:simplePos x="0" y="0"/>
            <wp:positionH relativeFrom="column">
              <wp:posOffset>807720</wp:posOffset>
            </wp:positionH>
            <wp:positionV relativeFrom="page">
              <wp:posOffset>152400</wp:posOffset>
            </wp:positionV>
            <wp:extent cx="1593850" cy="518160"/>
            <wp:effectExtent l="0" t="0" r="6350" b="0"/>
            <wp:wrapSquare wrapText="bothSides"/>
            <wp:docPr id="1161440020" name="Picture 2" descr="Middlesbrough Council logo in black and white. It depicts a small simplified oultine of the transporter bridge on top of text that reads: Middlesbrough moving forward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440020" name="Picture 2" descr="Middlesbrough Council logo in black and white. It depicts a small simplified oultine of the transporter bridge on top of text that reads: Middlesbrough moving forward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018" w:rsidRPr="00560E1E">
        <w:rPr>
          <w:noProof/>
          <w:lang w:val="en-GB"/>
        </w:rPr>
        <w:drawing>
          <wp:anchor distT="0" distB="0" distL="114300" distR="114300" simplePos="0" relativeHeight="251697152" behindDoc="0" locked="0" layoutInCell="1" allowOverlap="1" wp14:anchorId="67CB722D" wp14:editId="0C4C6AC7">
            <wp:simplePos x="0" y="0"/>
            <wp:positionH relativeFrom="column">
              <wp:posOffset>3179445</wp:posOffset>
            </wp:positionH>
            <wp:positionV relativeFrom="page">
              <wp:posOffset>228600</wp:posOffset>
            </wp:positionV>
            <wp:extent cx="1910080" cy="396240"/>
            <wp:effectExtent l="0" t="0" r="0" b="3810"/>
            <wp:wrapSquare wrapText="bothSides"/>
            <wp:docPr id="1200166486" name="Picture 1" descr="The White Ribbon logo in black and white. It displays the text White Ribbon.org.uk in a bold black text separated in the middle with a simplistic ribbon icon and surrounded by the outline of a black rectangl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66486" name="Picture 1" descr="The White Ribbon logo in black and white. It displays the text White Ribbon.org.uk in a bold black text separated in the middle with a simplistic ribbon icon and surrounded by the outline of a black rectangle. 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3D3E">
        <w:rPr>
          <w:rFonts w:ascii="Calibri" w:hAnsi="Calibri" w:cs="Calibri"/>
          <w:b/>
          <w:bCs/>
          <w:sz w:val="40"/>
          <w:szCs w:val="36"/>
        </w:rPr>
        <w:t xml:space="preserve">  </w:t>
      </w:r>
      <w:r w:rsidR="00895226" w:rsidRPr="007636A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White Ribbon </w:t>
      </w:r>
      <w:r w:rsidR="005234C5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UK </w:t>
      </w:r>
      <w:r w:rsidR="00895226">
        <w:rPr>
          <w:rFonts w:ascii="Calibri" w:hAnsi="Calibri" w:cs="Calibri"/>
          <w:b/>
          <w:bCs/>
          <w:color w:val="000000" w:themeColor="text1"/>
          <w:sz w:val="40"/>
          <w:szCs w:val="40"/>
        </w:rPr>
        <w:t>2026</w:t>
      </w:r>
      <w:r w:rsidR="00895226" w:rsidRPr="007636A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</w:p>
    <w:p w14:paraId="03B905BD" w14:textId="6EEEEE4E" w:rsidR="007636A0" w:rsidRPr="00895226" w:rsidRDefault="00D378E8" w:rsidP="007636A0">
      <w:pPr>
        <w:pStyle w:val="NoSpacing"/>
        <w:tabs>
          <w:tab w:val="left" w:pos="2760"/>
          <w:tab w:val="left" w:pos="3360"/>
          <w:tab w:val="center" w:pos="5940"/>
        </w:tabs>
        <w:jc w:val="center"/>
        <w:rPr>
          <w:rFonts w:ascii="Calibri" w:hAnsi="Calibri" w:cs="Calibri"/>
          <w:color w:val="000000" w:themeColor="text1"/>
          <w:sz w:val="36"/>
          <w:szCs w:val="36"/>
        </w:rPr>
      </w:pPr>
      <w:r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Middlesbrough Council is partnering with White Ribbon to </w:t>
      </w:r>
      <w:r w:rsidR="00895226">
        <w:rPr>
          <w:rFonts w:ascii="Calibri" w:hAnsi="Calibri" w:cs="Calibri"/>
          <w:color w:val="000000" w:themeColor="text1"/>
          <w:sz w:val="36"/>
          <w:szCs w:val="36"/>
        </w:rPr>
        <w:t>p</w:t>
      </w:r>
      <w:r w:rsidRPr="00895226">
        <w:rPr>
          <w:rFonts w:ascii="Calibri" w:hAnsi="Calibri" w:cs="Calibri"/>
          <w:color w:val="000000" w:themeColor="text1"/>
          <w:sz w:val="36"/>
          <w:szCs w:val="36"/>
        </w:rPr>
        <w:t>revent harassment</w:t>
      </w:r>
      <w:r w:rsidR="00EB1BE4">
        <w:rPr>
          <w:rFonts w:ascii="Calibri" w:hAnsi="Calibri" w:cs="Calibri"/>
          <w:color w:val="000000" w:themeColor="text1"/>
          <w:sz w:val="36"/>
          <w:szCs w:val="36"/>
        </w:rPr>
        <w:t>,</w:t>
      </w:r>
      <w:r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 abuse and violence against women and girls</w:t>
      </w:r>
      <w:r w:rsidR="00FD6A26" w:rsidRPr="00895226">
        <w:rPr>
          <w:rFonts w:ascii="Calibri" w:hAnsi="Calibri" w:cs="Calibri"/>
          <w:color w:val="000000" w:themeColor="text1"/>
          <w:sz w:val="36"/>
          <w:szCs w:val="36"/>
        </w:rPr>
        <w:t>.</w:t>
      </w:r>
      <w:r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 </w:t>
      </w:r>
    </w:p>
    <w:p w14:paraId="6558042E" w14:textId="1918009E" w:rsidR="00F62186" w:rsidRPr="0030621A" w:rsidRDefault="00F62186" w:rsidP="00F62186">
      <w:pPr>
        <w:pStyle w:val="NoSpacing"/>
        <w:tabs>
          <w:tab w:val="left" w:pos="2760"/>
          <w:tab w:val="left" w:pos="3360"/>
          <w:tab w:val="center" w:pos="5940"/>
        </w:tabs>
        <w:jc w:val="center"/>
        <w:rPr>
          <w:rFonts w:ascii="Calibri" w:hAnsi="Calibri" w:cs="Calibri"/>
          <w:b/>
          <w:bCs/>
          <w:color w:val="8D6004" w:themeColor="accent1" w:themeShade="80"/>
          <w:sz w:val="40"/>
          <w:szCs w:val="40"/>
        </w:rPr>
      </w:pPr>
      <w:bookmarkStart w:id="0" w:name="_Hlk237861093"/>
      <w:bookmarkEnd w:id="0"/>
      <w:r w:rsidRPr="007636A0">
        <w:rPr>
          <w:rFonts w:ascii="Calibri" w:hAnsi="Calibri" w:cs="Calibri"/>
          <w:b/>
          <w:bCs/>
          <w:color w:val="000000" w:themeColor="text1"/>
          <w:sz w:val="40"/>
          <w:szCs w:val="40"/>
        </w:rPr>
        <w:t>If nobody challenges it, nothing changes</w:t>
      </w:r>
      <w:r w:rsidRPr="0030621A">
        <w:rPr>
          <w:rFonts w:ascii="Calibri" w:hAnsi="Calibri" w:cs="Calibri"/>
          <w:b/>
          <w:bCs/>
          <w:color w:val="8D6004" w:themeColor="accent1" w:themeShade="80"/>
          <w:sz w:val="40"/>
          <w:szCs w:val="40"/>
        </w:rPr>
        <w:t xml:space="preserve"> </w:t>
      </w:r>
    </w:p>
    <w:p w14:paraId="6DE0BFB9" w14:textId="48DC7388" w:rsidR="00F62186" w:rsidRPr="00E21F5A" w:rsidRDefault="000B4E0D" w:rsidP="00903FFB">
      <w:pPr>
        <w:pStyle w:val="NoSpacing"/>
        <w:tabs>
          <w:tab w:val="left" w:pos="2760"/>
          <w:tab w:val="left" w:pos="3360"/>
          <w:tab w:val="center" w:pos="5940"/>
        </w:tabs>
        <w:jc w:val="center"/>
        <w:rPr>
          <w:rFonts w:ascii="Calibri" w:hAnsi="Calibri" w:cs="Calibri"/>
          <w:b/>
          <w:bCs/>
          <w:color w:val="814C05"/>
          <w:sz w:val="40"/>
          <w:szCs w:val="40"/>
        </w:rPr>
      </w:pPr>
      <w:r w:rsidRPr="00E21F5A">
        <w:rPr>
          <w:noProof/>
          <w:color w:val="814C05"/>
          <w:sz w:val="20"/>
          <w:szCs w:val="18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65391DD1" wp14:editId="1864FB39">
                <wp:simplePos x="0" y="0"/>
                <wp:positionH relativeFrom="column">
                  <wp:posOffset>6105525</wp:posOffset>
                </wp:positionH>
                <wp:positionV relativeFrom="paragraph">
                  <wp:posOffset>281940</wp:posOffset>
                </wp:positionV>
                <wp:extent cx="1127125" cy="2030095"/>
                <wp:effectExtent l="0" t="152400" r="0" b="141605"/>
                <wp:wrapNone/>
                <wp:docPr id="445664068" name="Freeform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2727852">
                          <a:off x="0" y="0"/>
                          <a:ext cx="1127125" cy="2030095"/>
                        </a:xfrm>
                        <a:custGeom>
                          <a:avLst/>
                          <a:gdLst>
                            <a:gd name="T0" fmla="*/ 818 w 1443"/>
                            <a:gd name="T1" fmla="*/ 339 h 878"/>
                            <a:gd name="T2" fmla="*/ 0 w 1443"/>
                            <a:gd name="T3" fmla="*/ 173 h 878"/>
                            <a:gd name="T4" fmla="*/ 0 w 1443"/>
                            <a:gd name="T5" fmla="*/ 9 h 878"/>
                            <a:gd name="T6" fmla="*/ 801 w 1443"/>
                            <a:gd name="T7" fmla="*/ 226 h 878"/>
                            <a:gd name="T8" fmla="*/ 1443 w 1443"/>
                            <a:gd name="T9" fmla="*/ 878 h 878"/>
                            <a:gd name="T10" fmla="*/ 818 w 1443"/>
                            <a:gd name="T11" fmla="*/ 339 h 8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443" h="878">
                              <a:moveTo>
                                <a:pt x="818" y="339"/>
                              </a:moveTo>
                              <a:cubicBezTo>
                                <a:pt x="545" y="184"/>
                                <a:pt x="276" y="140"/>
                                <a:pt x="0" y="173"/>
                              </a:cubicBezTo>
                              <a:cubicBezTo>
                                <a:pt x="0" y="9"/>
                                <a:pt x="0" y="9"/>
                                <a:pt x="0" y="9"/>
                              </a:cubicBezTo>
                              <a:cubicBezTo>
                                <a:pt x="256" y="0"/>
                                <a:pt x="554" y="77"/>
                                <a:pt x="801" y="226"/>
                              </a:cubicBezTo>
                              <a:cubicBezTo>
                                <a:pt x="1020" y="358"/>
                                <a:pt x="1292" y="642"/>
                                <a:pt x="1443" y="878"/>
                              </a:cubicBezTo>
                              <a:cubicBezTo>
                                <a:pt x="1294" y="720"/>
                                <a:pt x="1009" y="447"/>
                                <a:pt x="818" y="33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1404328" id="Freeform 24" o:spid="_x0000_s1026" alt="&quot;&quot;" style="position:absolute;margin-left:480.75pt;margin-top:22.2pt;width:88.75pt;height:159.85pt;rotation:-9690752fd;z-index:-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443,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" path="m818,339c545,184,276,140,,173,,9,,9,,9,256,,554,77,801,226v219,132,491,416,642,652c1294,720,1009,447,818,339xe" fillcolor="#333 [3205]" stroked="f">
                <v:path arrowok="t" o:connecttype="custom" o:connectlocs="638938,783829;0,400007;0,20810;625660,522553;1127125,2030095;638938,783829" o:connectangles="0,0,0,0,0,0"/>
              </v:shape>
            </w:pict>
          </mc:Fallback>
        </mc:AlternateContent>
      </w:r>
      <w:r w:rsidR="00F62186" w:rsidRPr="00E21F5A">
        <w:rPr>
          <w:rFonts w:ascii="Calibri" w:hAnsi="Calibri" w:cs="Calibri"/>
          <w:b/>
          <w:bCs/>
          <w:color w:val="814C05"/>
          <w:sz w:val="40"/>
          <w:szCs w:val="40"/>
        </w:rPr>
        <w:t xml:space="preserve">‘It takes all of us’ </w:t>
      </w:r>
    </w:p>
    <w:p w14:paraId="1D2B1B3D" w14:textId="6C92B5F9" w:rsidR="007260C6" w:rsidRPr="00895226" w:rsidRDefault="00895226" w:rsidP="007636A0">
      <w:pPr>
        <w:pStyle w:val="NoSpacing"/>
        <w:tabs>
          <w:tab w:val="left" w:pos="2760"/>
          <w:tab w:val="left" w:pos="3360"/>
          <w:tab w:val="center" w:pos="5940"/>
        </w:tabs>
        <w:jc w:val="center"/>
        <w:rPr>
          <w:rFonts w:ascii="Calibri" w:hAnsi="Calibri" w:cs="Calibri"/>
          <w:color w:val="000000" w:themeColor="text1"/>
          <w:sz w:val="36"/>
          <w:szCs w:val="36"/>
        </w:rPr>
      </w:pPr>
      <w:r>
        <w:rPr>
          <w:rFonts w:ascii="Calibri" w:hAnsi="Calibri" w:cs="Calibri"/>
          <w:color w:val="000000" w:themeColor="text1"/>
          <w:sz w:val="36"/>
          <w:szCs w:val="36"/>
        </w:rPr>
        <w:t xml:space="preserve">We have </w:t>
      </w:r>
      <w:r w:rsidR="00794B87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developed a </w:t>
      </w:r>
      <w:r w:rsidR="00D31F7C" w:rsidRPr="00895226">
        <w:rPr>
          <w:rFonts w:ascii="Calibri" w:hAnsi="Calibri" w:cs="Calibri"/>
          <w:color w:val="000000" w:themeColor="text1"/>
          <w:sz w:val="36"/>
          <w:szCs w:val="36"/>
        </w:rPr>
        <w:t>Three-Year</w:t>
      </w:r>
      <w:r w:rsidR="008C3086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 Action plan </w:t>
      </w:r>
      <w:r w:rsidR="00794B87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which </w:t>
      </w:r>
      <w:r>
        <w:rPr>
          <w:rFonts w:ascii="Calibri" w:hAnsi="Calibri" w:cs="Calibri"/>
          <w:color w:val="000000" w:themeColor="text1"/>
          <w:sz w:val="36"/>
          <w:szCs w:val="36"/>
        </w:rPr>
        <w:t xml:space="preserve">we hope will </w:t>
      </w:r>
      <w:r w:rsidR="00794B87" w:rsidRPr="00895226">
        <w:rPr>
          <w:rFonts w:ascii="Calibri" w:hAnsi="Calibri" w:cs="Calibri"/>
          <w:color w:val="000000" w:themeColor="text1"/>
          <w:sz w:val="36"/>
          <w:szCs w:val="36"/>
        </w:rPr>
        <w:t>d</w:t>
      </w:r>
      <w:r w:rsidR="008C3086" w:rsidRPr="00895226">
        <w:rPr>
          <w:rFonts w:ascii="Calibri" w:hAnsi="Calibri" w:cs="Calibri"/>
          <w:color w:val="000000" w:themeColor="text1"/>
          <w:sz w:val="36"/>
          <w:szCs w:val="36"/>
        </w:rPr>
        <w:t>riv</w:t>
      </w:r>
      <w:r w:rsidR="00794B87" w:rsidRPr="00895226">
        <w:rPr>
          <w:rFonts w:ascii="Calibri" w:hAnsi="Calibri" w:cs="Calibri"/>
          <w:color w:val="000000" w:themeColor="text1"/>
          <w:sz w:val="36"/>
          <w:szCs w:val="36"/>
        </w:rPr>
        <w:t>e</w:t>
      </w:r>
      <w:r w:rsidR="008C3086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 </w:t>
      </w:r>
      <w:r w:rsidR="00517938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transformational culture </w:t>
      </w:r>
      <w:r w:rsidR="00D31F7C" w:rsidRPr="00895226">
        <w:rPr>
          <w:rFonts w:ascii="Calibri" w:hAnsi="Calibri" w:cs="Calibri"/>
          <w:color w:val="000000" w:themeColor="text1"/>
          <w:sz w:val="36"/>
          <w:szCs w:val="36"/>
        </w:rPr>
        <w:t>changes</w:t>
      </w:r>
      <w:r w:rsidR="00517938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 </w:t>
      </w:r>
      <w:r w:rsidR="007260C6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across staff, </w:t>
      </w:r>
      <w:r w:rsidR="00517938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systems and </w:t>
      </w:r>
      <w:r w:rsidR="00D31F7C" w:rsidRPr="00895226">
        <w:rPr>
          <w:rFonts w:ascii="Calibri" w:hAnsi="Calibri" w:cs="Calibri"/>
          <w:color w:val="000000" w:themeColor="text1"/>
          <w:sz w:val="36"/>
          <w:szCs w:val="36"/>
        </w:rPr>
        <w:t>our</w:t>
      </w:r>
      <w:r w:rsidR="007260C6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 local </w:t>
      </w:r>
      <w:r w:rsidR="00517938" w:rsidRPr="00895226">
        <w:rPr>
          <w:rFonts w:ascii="Calibri" w:hAnsi="Calibri" w:cs="Calibri"/>
          <w:color w:val="000000" w:themeColor="text1"/>
          <w:sz w:val="36"/>
          <w:szCs w:val="36"/>
        </w:rPr>
        <w:t xml:space="preserve">communities </w:t>
      </w:r>
    </w:p>
    <w:p w14:paraId="203E8604" w14:textId="0EB441D5" w:rsidR="00CD481B" w:rsidRPr="00895226" w:rsidRDefault="009A3611" w:rsidP="007636A0">
      <w:pPr>
        <w:pStyle w:val="NoSpacing"/>
        <w:tabs>
          <w:tab w:val="left" w:pos="2760"/>
          <w:tab w:val="left" w:pos="3360"/>
          <w:tab w:val="center" w:pos="5940"/>
        </w:tabs>
        <w:jc w:val="center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  <w:r w:rsidRPr="002E66BD">
        <w:rPr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1C381FA0" wp14:editId="59F33D06">
                <wp:simplePos x="0" y="0"/>
                <wp:positionH relativeFrom="column">
                  <wp:posOffset>-1941195</wp:posOffset>
                </wp:positionH>
                <wp:positionV relativeFrom="page">
                  <wp:posOffset>3985260</wp:posOffset>
                </wp:positionV>
                <wp:extent cx="1799590" cy="2127250"/>
                <wp:effectExtent l="0" t="323850" r="0" b="330200"/>
                <wp:wrapNone/>
                <wp:docPr id="1421198853" name="Freeform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617303">
                          <a:off x="0" y="0"/>
                          <a:ext cx="1799590" cy="2127250"/>
                        </a:xfrm>
                        <a:custGeom>
                          <a:avLst/>
                          <a:gdLst>
                            <a:gd name="T0" fmla="*/ 818 w 1443"/>
                            <a:gd name="T1" fmla="*/ 339 h 878"/>
                            <a:gd name="T2" fmla="*/ 0 w 1443"/>
                            <a:gd name="T3" fmla="*/ 173 h 878"/>
                            <a:gd name="T4" fmla="*/ 0 w 1443"/>
                            <a:gd name="T5" fmla="*/ 9 h 878"/>
                            <a:gd name="T6" fmla="*/ 801 w 1443"/>
                            <a:gd name="T7" fmla="*/ 226 h 878"/>
                            <a:gd name="T8" fmla="*/ 1443 w 1443"/>
                            <a:gd name="T9" fmla="*/ 878 h 878"/>
                            <a:gd name="T10" fmla="*/ 818 w 1443"/>
                            <a:gd name="T11" fmla="*/ 339 h 8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443" h="878">
                              <a:moveTo>
                                <a:pt x="818" y="339"/>
                              </a:moveTo>
                              <a:cubicBezTo>
                                <a:pt x="545" y="184"/>
                                <a:pt x="276" y="140"/>
                                <a:pt x="0" y="173"/>
                              </a:cubicBezTo>
                              <a:cubicBezTo>
                                <a:pt x="0" y="9"/>
                                <a:pt x="0" y="9"/>
                                <a:pt x="0" y="9"/>
                              </a:cubicBezTo>
                              <a:cubicBezTo>
                                <a:pt x="256" y="0"/>
                                <a:pt x="554" y="77"/>
                                <a:pt x="801" y="226"/>
                              </a:cubicBezTo>
                              <a:cubicBezTo>
                                <a:pt x="1020" y="358"/>
                                <a:pt x="1292" y="642"/>
                                <a:pt x="1443" y="878"/>
                              </a:cubicBezTo>
                              <a:cubicBezTo>
                                <a:pt x="1294" y="720"/>
                                <a:pt x="1009" y="447"/>
                                <a:pt x="818" y="33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2E3E4D6" id="Freeform 24" o:spid="_x0000_s1026" alt="&quot;&quot;" style="position:absolute;margin-left:-152.85pt;margin-top:313.8pt;width:141.7pt;height:167.5pt;rotation:2858793fd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443,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" path="m818,339c545,184,276,140,,173,,9,,9,,9,256,,554,77,801,226v219,132,491,416,642,652c1294,720,1009,447,818,339xe" fillcolor="#333 [3205]" stroked="f">
                <v:path arrowok="t" o:connecttype="custom" o:connectlocs="1020142,821341;0,419151;0,21806;998941,547561;1799590,2127250;1020142,821341" o:connectangles="0,0,0,0,0,0"/>
                <w10:wrap anchory="page"/>
              </v:shape>
            </w:pict>
          </mc:Fallback>
        </mc:AlternateContent>
      </w:r>
      <w:r w:rsidR="007636A0" w:rsidRPr="00895226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We are </w:t>
      </w:r>
      <w:r w:rsidR="00F62186" w:rsidRPr="00895226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asking all staff to </w:t>
      </w:r>
      <w:r w:rsidR="008D72EC" w:rsidRPr="00895226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make the White Ribbon </w:t>
      </w:r>
      <w:r w:rsidR="007636A0" w:rsidRPr="00895226">
        <w:rPr>
          <w:rFonts w:ascii="Calibri" w:hAnsi="Calibri" w:cs="Calibri"/>
          <w:b/>
          <w:bCs/>
          <w:color w:val="000000" w:themeColor="text1"/>
          <w:sz w:val="36"/>
          <w:szCs w:val="36"/>
        </w:rPr>
        <w:t>P</w:t>
      </w:r>
      <w:r w:rsidR="008D72EC" w:rsidRPr="00895226">
        <w:rPr>
          <w:rFonts w:ascii="Calibri" w:hAnsi="Calibri" w:cs="Calibri"/>
          <w:b/>
          <w:bCs/>
          <w:color w:val="000000" w:themeColor="text1"/>
          <w:sz w:val="36"/>
          <w:szCs w:val="36"/>
        </w:rPr>
        <w:t>romise</w:t>
      </w:r>
      <w:r w:rsidR="00D31F7C" w:rsidRPr="00895226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</w:t>
      </w:r>
    </w:p>
    <w:p w14:paraId="2B0C0A9D" w14:textId="476527CA" w:rsidR="00895226" w:rsidRDefault="002A54BD" w:rsidP="00895226">
      <w:pPr>
        <w:pBdr>
          <w:top w:val="single" w:sz="4" w:space="1" w:color="8D6004" w:themeColor="accent1" w:themeShade="80"/>
          <w:bottom w:val="single" w:sz="4" w:space="1" w:color="8D6004" w:themeColor="accent1" w:themeShade="80"/>
        </w:pBdr>
        <w:ind w:left="-426" w:right="-613"/>
        <w:jc w:val="center"/>
        <w:rPr>
          <w:rFonts w:ascii="Calibri" w:hAnsi="Calibri" w:cs="Calibri"/>
          <w:b/>
          <w:bCs/>
          <w:sz w:val="28"/>
          <w:szCs w:val="24"/>
        </w:rPr>
      </w:pPr>
      <w:r w:rsidRPr="00895226">
        <w:rPr>
          <w:rFonts w:ascii="Calibri" w:hAnsi="Calibri" w:cs="Calibri"/>
          <w:b/>
          <w:bCs/>
          <w:sz w:val="36"/>
          <w:szCs w:val="36"/>
        </w:rPr>
        <w:t>I promise to</w:t>
      </w:r>
      <w:r w:rsidR="00A52DB3" w:rsidRPr="00895226">
        <w:rPr>
          <w:rFonts w:ascii="Calibri" w:hAnsi="Calibri" w:cs="Calibri"/>
          <w:b/>
          <w:bCs/>
          <w:sz w:val="36"/>
          <w:szCs w:val="36"/>
        </w:rPr>
        <w:t xml:space="preserve">…. </w:t>
      </w:r>
      <w:r w:rsidR="009D1D41">
        <w:rPr>
          <w:rFonts w:ascii="Calibri" w:hAnsi="Calibri" w:cs="Calibri"/>
          <w:b/>
          <w:bCs/>
          <w:sz w:val="36"/>
          <w:szCs w:val="36"/>
        </w:rPr>
        <w:t>n</w:t>
      </w:r>
      <w:r w:rsidR="00A52DB3" w:rsidRPr="00895226">
        <w:rPr>
          <w:rFonts w:ascii="Calibri" w:hAnsi="Calibri" w:cs="Calibri"/>
          <w:b/>
          <w:bCs/>
          <w:sz w:val="36"/>
          <w:szCs w:val="36"/>
        </w:rPr>
        <w:t>ever</w:t>
      </w:r>
      <w:r w:rsidR="009D1D41">
        <w:rPr>
          <w:rFonts w:ascii="Calibri" w:hAnsi="Calibri" w:cs="Calibri"/>
          <w:b/>
          <w:bCs/>
          <w:sz w:val="36"/>
          <w:szCs w:val="36"/>
        </w:rPr>
        <w:t xml:space="preserve"> use,</w:t>
      </w:r>
      <w:r w:rsidRPr="00895226">
        <w:rPr>
          <w:rFonts w:ascii="Calibri" w:hAnsi="Calibri" w:cs="Calibri"/>
          <w:b/>
          <w:bCs/>
          <w:sz w:val="36"/>
          <w:szCs w:val="36"/>
        </w:rPr>
        <w:t xml:space="preserve"> excuse or remain silent </w:t>
      </w:r>
      <w:r w:rsidR="004B581E" w:rsidRPr="00895226">
        <w:rPr>
          <w:rFonts w:ascii="Calibri" w:hAnsi="Calibri" w:cs="Calibri"/>
          <w:b/>
          <w:bCs/>
          <w:sz w:val="36"/>
          <w:szCs w:val="36"/>
        </w:rPr>
        <w:t>about men’s violence against women</w:t>
      </w:r>
      <w:r w:rsidR="00895226" w:rsidRPr="00895226">
        <w:rPr>
          <w:rFonts w:ascii="Calibri" w:hAnsi="Calibri" w:cs="Calibri"/>
          <w:b/>
          <w:bCs/>
          <w:sz w:val="28"/>
          <w:szCs w:val="24"/>
        </w:rPr>
        <w:t xml:space="preserve"> </w:t>
      </w:r>
      <w:r w:rsidR="00895226">
        <w:rPr>
          <w:rFonts w:ascii="Calibri" w:hAnsi="Calibri" w:cs="Calibri"/>
          <w:b/>
          <w:bCs/>
          <w:sz w:val="28"/>
          <w:szCs w:val="24"/>
        </w:rPr>
        <w:t xml:space="preserve"> </w:t>
      </w:r>
      <w:hyperlink r:id="rId13" w:history="1">
        <w:r w:rsidR="005234C5" w:rsidRPr="001A2FA1">
          <w:rPr>
            <w:rStyle w:val="Hyperlink"/>
            <w:b/>
          </w:rPr>
          <w:t>CLICK TO MAKE THE WHITE RIBBON PROMISE</w:t>
        </w:r>
      </w:hyperlink>
    </w:p>
    <w:p w14:paraId="44929124" w14:textId="78C00280" w:rsidR="00C4318A" w:rsidRPr="00B07ACD" w:rsidRDefault="00792AE9" w:rsidP="000B4E0D">
      <w:pPr>
        <w:spacing w:before="240" w:after="0" w:line="276" w:lineRule="auto"/>
        <w:jc w:val="center"/>
        <w:rPr>
          <w:rFonts w:ascii="Calibri" w:hAnsi="Calibri" w:cs="Calibri"/>
          <w:b/>
          <w:bCs/>
          <w:color w:val="B26202"/>
          <w:sz w:val="28"/>
          <w:szCs w:val="24"/>
        </w:rPr>
      </w:pPr>
      <w:r>
        <w:rPr>
          <w:rFonts w:ascii="Calibri" w:hAnsi="Calibri" w:cs="Calibri"/>
          <w:b/>
          <w:bCs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71D393C" wp14:editId="2F08FF3C">
                <wp:simplePos x="0" y="0"/>
                <wp:positionH relativeFrom="column">
                  <wp:posOffset>-501650</wp:posOffset>
                </wp:positionH>
                <wp:positionV relativeFrom="paragraph">
                  <wp:posOffset>399415</wp:posOffset>
                </wp:positionV>
                <wp:extent cx="1581150" cy="883920"/>
                <wp:effectExtent l="38100" t="38100" r="38100" b="30480"/>
                <wp:wrapNone/>
                <wp:docPr id="1622026369" name="Speech Bubble: Oval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883920"/>
                        </a:xfrm>
                        <a:custGeom>
                          <a:avLst/>
                          <a:gdLst>
                            <a:gd name="csX0" fmla="*/ 1353267 w 1581150"/>
                            <a:gd name="csY0" fmla="*/ 883920 h 883920"/>
                            <a:gd name="csX1" fmla="*/ 1398843 w 1581150"/>
                            <a:gd name="csY1" fmla="*/ 701613 h 883920"/>
                            <a:gd name="csX2" fmla="*/ 1581150 w 1581150"/>
                            <a:gd name="csY2" fmla="*/ 656037 h 883920"/>
                            <a:gd name="csX3" fmla="*/ 1353267 w 1581150"/>
                            <a:gd name="csY3" fmla="*/ 883920 h 883920"/>
                            <a:gd name="csX4" fmla="*/ 929243 w 1581150"/>
                            <a:gd name="csY4" fmla="*/ 883920 h 883920"/>
                            <a:gd name="csX5" fmla="*/ 505220 w 1581150"/>
                            <a:gd name="csY5" fmla="*/ 883920 h 883920"/>
                            <a:gd name="csX6" fmla="*/ 0 w 1581150"/>
                            <a:gd name="csY6" fmla="*/ 883920 h 883920"/>
                            <a:gd name="csX7" fmla="*/ 0 w 1581150"/>
                            <a:gd name="csY7" fmla="*/ 459638 h 883920"/>
                            <a:gd name="csX8" fmla="*/ 0 w 1581150"/>
                            <a:gd name="csY8" fmla="*/ 0 h 883920"/>
                            <a:gd name="csX9" fmla="*/ 542862 w 1581150"/>
                            <a:gd name="csY9" fmla="*/ 0 h 883920"/>
                            <a:gd name="csX10" fmla="*/ 1069912 w 1581150"/>
                            <a:gd name="csY10" fmla="*/ 0 h 883920"/>
                            <a:gd name="csX11" fmla="*/ 1581150 w 1581150"/>
                            <a:gd name="csY11" fmla="*/ 0 h 883920"/>
                            <a:gd name="csX12" fmla="*/ 1581150 w 1581150"/>
                            <a:gd name="csY12" fmla="*/ 314898 h 883920"/>
                            <a:gd name="csX13" fmla="*/ 1581150 w 1581150"/>
                            <a:gd name="csY13" fmla="*/ 656037 h 8839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</a:cxnLst>
                          <a:rect l="l" t="t" r="r" b="b"/>
                          <a:pathLst>
                            <a:path w="1581150" h="883920" stroke="0" extrusionOk="0">
                              <a:moveTo>
                                <a:pt x="0" y="0"/>
                              </a:moveTo>
                              <a:cubicBezTo>
                                <a:pt x="161476" y="-31500"/>
                                <a:pt x="293770" y="53482"/>
                                <a:pt x="511238" y="0"/>
                              </a:cubicBezTo>
                              <a:cubicBezTo>
                                <a:pt x="728706" y="-53482"/>
                                <a:pt x="793386" y="28940"/>
                                <a:pt x="1038288" y="0"/>
                              </a:cubicBezTo>
                              <a:cubicBezTo>
                                <a:pt x="1283190" y="-28940"/>
                                <a:pt x="1461344" y="13818"/>
                                <a:pt x="1581150" y="0"/>
                              </a:cubicBezTo>
                              <a:cubicBezTo>
                                <a:pt x="1604900" y="95452"/>
                                <a:pt x="1580600" y="238357"/>
                                <a:pt x="1581150" y="321458"/>
                              </a:cubicBezTo>
                              <a:cubicBezTo>
                                <a:pt x="1581700" y="404559"/>
                                <a:pt x="1574059" y="531923"/>
                                <a:pt x="1581150" y="656037"/>
                              </a:cubicBezTo>
                              <a:cubicBezTo>
                                <a:pt x="1531762" y="752554"/>
                                <a:pt x="1409481" y="815387"/>
                                <a:pt x="1353267" y="883920"/>
                              </a:cubicBezTo>
                              <a:cubicBezTo>
                                <a:pt x="1161259" y="896402"/>
                                <a:pt x="1130217" y="867966"/>
                                <a:pt x="942776" y="883920"/>
                              </a:cubicBezTo>
                              <a:cubicBezTo>
                                <a:pt x="755335" y="899874"/>
                                <a:pt x="699159" y="883117"/>
                                <a:pt x="491687" y="883920"/>
                              </a:cubicBezTo>
                              <a:cubicBezTo>
                                <a:pt x="284215" y="884723"/>
                                <a:pt x="160754" y="865741"/>
                                <a:pt x="0" y="883920"/>
                              </a:cubicBezTo>
                              <a:cubicBezTo>
                                <a:pt x="-47047" y="697450"/>
                                <a:pt x="31222" y="573571"/>
                                <a:pt x="0" y="459638"/>
                              </a:cubicBezTo>
                              <a:cubicBezTo>
                                <a:pt x="-31222" y="345705"/>
                                <a:pt x="33056" y="98795"/>
                                <a:pt x="0" y="0"/>
                              </a:cubicBezTo>
                              <a:close/>
                            </a:path>
                            <a:path w="1581150" h="883920" fill="darkenLess" stroke="0" extrusionOk="0">
                              <a:moveTo>
                                <a:pt x="1353267" y="883920"/>
                              </a:moveTo>
                              <a:cubicBezTo>
                                <a:pt x="1354438" y="822302"/>
                                <a:pt x="1402929" y="765058"/>
                                <a:pt x="1398843" y="701613"/>
                              </a:cubicBezTo>
                              <a:cubicBezTo>
                                <a:pt x="1462696" y="664544"/>
                                <a:pt x="1544704" y="668994"/>
                                <a:pt x="1581150" y="656037"/>
                              </a:cubicBezTo>
                              <a:cubicBezTo>
                                <a:pt x="1538260" y="705439"/>
                                <a:pt x="1394716" y="795103"/>
                                <a:pt x="1353267" y="883920"/>
                              </a:cubicBezTo>
                              <a:close/>
                            </a:path>
                            <a:path w="1581150" h="883920" fill="none" extrusionOk="0">
                              <a:moveTo>
                                <a:pt x="1353267" y="883920"/>
                              </a:moveTo>
                              <a:cubicBezTo>
                                <a:pt x="1348462" y="834484"/>
                                <a:pt x="1393840" y="788039"/>
                                <a:pt x="1398843" y="701613"/>
                              </a:cubicBezTo>
                              <a:cubicBezTo>
                                <a:pt x="1451397" y="666681"/>
                                <a:pt x="1508797" y="688460"/>
                                <a:pt x="1581150" y="656037"/>
                              </a:cubicBezTo>
                              <a:cubicBezTo>
                                <a:pt x="1537074" y="721293"/>
                                <a:pt x="1441733" y="754350"/>
                                <a:pt x="1353267" y="883920"/>
                              </a:cubicBezTo>
                              <a:cubicBezTo>
                                <a:pt x="1165737" y="925685"/>
                                <a:pt x="1030767" y="861418"/>
                                <a:pt x="929243" y="883920"/>
                              </a:cubicBezTo>
                              <a:cubicBezTo>
                                <a:pt x="827719" y="906422"/>
                                <a:pt x="678858" y="869261"/>
                                <a:pt x="505220" y="883920"/>
                              </a:cubicBezTo>
                              <a:cubicBezTo>
                                <a:pt x="331582" y="898579"/>
                                <a:pt x="170127" y="861345"/>
                                <a:pt x="0" y="883920"/>
                              </a:cubicBezTo>
                              <a:cubicBezTo>
                                <a:pt x="-50001" y="700341"/>
                                <a:pt x="2212" y="590002"/>
                                <a:pt x="0" y="459638"/>
                              </a:cubicBezTo>
                              <a:cubicBezTo>
                                <a:pt x="-2212" y="329274"/>
                                <a:pt x="48804" y="98990"/>
                                <a:pt x="0" y="0"/>
                              </a:cubicBezTo>
                              <a:cubicBezTo>
                                <a:pt x="192328" y="-295"/>
                                <a:pt x="287200" y="59859"/>
                                <a:pt x="542862" y="0"/>
                              </a:cubicBezTo>
                              <a:cubicBezTo>
                                <a:pt x="798524" y="-59859"/>
                                <a:pt x="870753" y="16825"/>
                                <a:pt x="1069912" y="0"/>
                              </a:cubicBezTo>
                              <a:cubicBezTo>
                                <a:pt x="1269071" y="-16825"/>
                                <a:pt x="1451902" y="25311"/>
                                <a:pt x="1581150" y="0"/>
                              </a:cubicBezTo>
                              <a:cubicBezTo>
                                <a:pt x="1616758" y="89219"/>
                                <a:pt x="1559545" y="162914"/>
                                <a:pt x="1581150" y="314898"/>
                              </a:cubicBezTo>
                              <a:cubicBezTo>
                                <a:pt x="1602755" y="466882"/>
                                <a:pt x="1543307" y="508846"/>
                                <a:pt x="1581150" y="656037"/>
                              </a:cubicBezTo>
                            </a:path>
                            <a:path w="1581150" h="883920" fill="none" stroke="0" extrusionOk="0">
                              <a:moveTo>
                                <a:pt x="1353267" y="883920"/>
                              </a:moveTo>
                              <a:cubicBezTo>
                                <a:pt x="1357956" y="804890"/>
                                <a:pt x="1379773" y="778544"/>
                                <a:pt x="1398843" y="701613"/>
                              </a:cubicBezTo>
                              <a:cubicBezTo>
                                <a:pt x="1456428" y="679416"/>
                                <a:pt x="1502482" y="697683"/>
                                <a:pt x="1581150" y="656037"/>
                              </a:cubicBezTo>
                              <a:cubicBezTo>
                                <a:pt x="1507584" y="757974"/>
                                <a:pt x="1449126" y="764039"/>
                                <a:pt x="1353267" y="883920"/>
                              </a:cubicBezTo>
                              <a:cubicBezTo>
                                <a:pt x="1210666" y="940522"/>
                                <a:pt x="1049845" y="844548"/>
                                <a:pt x="875113" y="883920"/>
                              </a:cubicBezTo>
                              <a:cubicBezTo>
                                <a:pt x="700381" y="923292"/>
                                <a:pt x="579593" y="871874"/>
                                <a:pt x="437556" y="883920"/>
                              </a:cubicBezTo>
                              <a:cubicBezTo>
                                <a:pt x="295519" y="895966"/>
                                <a:pt x="137056" y="853638"/>
                                <a:pt x="0" y="883920"/>
                              </a:cubicBezTo>
                              <a:cubicBezTo>
                                <a:pt x="-46188" y="725276"/>
                                <a:pt x="24563" y="572971"/>
                                <a:pt x="0" y="459638"/>
                              </a:cubicBezTo>
                              <a:cubicBezTo>
                                <a:pt x="-24563" y="346305"/>
                                <a:pt x="26391" y="126656"/>
                                <a:pt x="0" y="0"/>
                              </a:cubicBezTo>
                              <a:cubicBezTo>
                                <a:pt x="193068" y="-19587"/>
                                <a:pt x="249999" y="15428"/>
                                <a:pt x="479616" y="0"/>
                              </a:cubicBezTo>
                              <a:cubicBezTo>
                                <a:pt x="709233" y="-15428"/>
                                <a:pt x="872412" y="30135"/>
                                <a:pt x="1006666" y="0"/>
                              </a:cubicBezTo>
                              <a:cubicBezTo>
                                <a:pt x="1140920" y="-30135"/>
                                <a:pt x="1417818" y="57897"/>
                                <a:pt x="1581150" y="0"/>
                              </a:cubicBezTo>
                              <a:cubicBezTo>
                                <a:pt x="1586295" y="112816"/>
                                <a:pt x="1557935" y="184825"/>
                                <a:pt x="1581150" y="341139"/>
                              </a:cubicBezTo>
                              <a:cubicBezTo>
                                <a:pt x="1604365" y="497453"/>
                                <a:pt x="1569500" y="541898"/>
                                <a:pt x="1581150" y="656037"/>
                              </a:cubicBezTo>
                            </a:path>
                          </a:pathLst>
                        </a:custGeom>
                        <a:solidFill>
                          <a:srgbClr val="FC9E04"/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1780290400">
                                <a:prstGeom prst="foldedCorner">
                                  <a:avLst>
                                    <a:gd name="adj" fmla="val 25781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5B87C" w14:textId="77777777" w:rsidR="008F79CF" w:rsidRPr="008E3DE9" w:rsidRDefault="008F79CF" w:rsidP="008F79C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8E3DE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It costs the UK £80 billion annually </w:t>
                            </w:r>
                          </w:p>
                          <w:p w14:paraId="363CA749" w14:textId="77777777" w:rsidR="008F79CF" w:rsidRDefault="008F79CF" w:rsidP="008F79C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D393C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Speech Bubble: Oval 59" o:spid="_x0000_s1026" type="#_x0000_t65" style="position:absolute;left:0;text-align:left;margin-left:-39.5pt;margin-top:31.45pt;width:124.5pt;height:69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" adj="16031" fillcolor="#fc9e04" strokecolor="#291c01 [484]" strokeweight="1pt">
                <v:stroke joinstyle="miter"/>
                <v:textbox>
                  <w:txbxContent>
                    <w:p w14:paraId="5775B87C" w14:textId="77777777" w:rsidR="008F79CF" w:rsidRPr="008E3DE9" w:rsidRDefault="008F79CF" w:rsidP="008F79C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</w:pPr>
                      <w:r w:rsidRPr="008E3DE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  <w:t xml:space="preserve">It costs the UK £80 billion annually </w:t>
                      </w:r>
                    </w:p>
                    <w:p w14:paraId="363CA749" w14:textId="77777777" w:rsidR="008F79CF" w:rsidRDefault="008F79CF" w:rsidP="008F79C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0621A">
        <w:rPr>
          <w:rFonts w:ascii="Calibri" w:hAnsi="Calibri" w:cs="Calibri"/>
          <w:b/>
          <w:bCs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FBBB2BF" wp14:editId="44CF4A3E">
                <wp:simplePos x="0" y="0"/>
                <wp:positionH relativeFrom="column">
                  <wp:posOffset>-7175479</wp:posOffset>
                </wp:positionH>
                <wp:positionV relativeFrom="paragraph">
                  <wp:posOffset>13044</wp:posOffset>
                </wp:positionV>
                <wp:extent cx="11997055" cy="1531567"/>
                <wp:effectExtent l="375285" t="0" r="455930" b="17780"/>
                <wp:wrapNone/>
                <wp:docPr id="984879274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11997055" cy="1531567"/>
                          <a:chOff x="-1549388" y="-1107687"/>
                          <a:chExt cx="12031504" cy="1538242"/>
                        </a:xfrm>
                      </wpg:grpSpPr>
                      <wps:wsp>
                        <wps:cNvPr id="361560007" name="Freeform 2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 rot="14642266" flipH="1">
                            <a:off x="-323352" y="-1948273"/>
                            <a:ext cx="1129212" cy="3581284"/>
                          </a:xfrm>
                          <a:custGeom>
                            <a:avLst/>
                            <a:gdLst>
                              <a:gd name="T0" fmla="*/ 0 w 1064"/>
                              <a:gd name="T1" fmla="*/ 20 h 1225"/>
                              <a:gd name="T2" fmla="*/ 242 w 1064"/>
                              <a:gd name="T3" fmla="*/ 0 h 1225"/>
                              <a:gd name="T4" fmla="*/ 1064 w 1064"/>
                              <a:gd name="T5" fmla="*/ 899 h 1225"/>
                              <a:gd name="T6" fmla="*/ 1008 w 1064"/>
                              <a:gd name="T7" fmla="*/ 1225 h 1225"/>
                              <a:gd name="T8" fmla="*/ 0 w 1064"/>
                              <a:gd name="T9" fmla="*/ 1225 h 1225"/>
                              <a:gd name="T10" fmla="*/ 0 w 1064"/>
                              <a:gd name="T11" fmla="*/ 20 h 1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64" h="1225">
                                <a:moveTo>
                                  <a:pt x="0" y="20"/>
                                </a:moveTo>
                                <a:cubicBezTo>
                                  <a:pt x="56" y="7"/>
                                  <a:pt x="182" y="0"/>
                                  <a:pt x="242" y="0"/>
                                </a:cubicBezTo>
                                <a:cubicBezTo>
                                  <a:pt x="696" y="0"/>
                                  <a:pt x="1064" y="402"/>
                                  <a:pt x="1064" y="899"/>
                                </a:cubicBezTo>
                                <a:cubicBezTo>
                                  <a:pt x="1064" y="1014"/>
                                  <a:pt x="1044" y="1124"/>
                                  <a:pt x="1008" y="1225"/>
                                </a:cubicBezTo>
                                <a:cubicBezTo>
                                  <a:pt x="0" y="1225"/>
                                  <a:pt x="0" y="1225"/>
                                  <a:pt x="0" y="1225"/>
                                </a:cubicBez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93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5142362" name="Freeform 2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 rot="9653526" flipV="1">
                            <a:off x="-1184448" y="-336707"/>
                            <a:ext cx="3736593" cy="702967"/>
                          </a:xfrm>
                          <a:custGeom>
                            <a:avLst/>
                            <a:gdLst>
                              <a:gd name="T0" fmla="*/ 1485 w 1485"/>
                              <a:gd name="T1" fmla="*/ 97 h 464"/>
                              <a:gd name="T2" fmla="*/ 1485 w 1485"/>
                              <a:gd name="T3" fmla="*/ 358 h 464"/>
                              <a:gd name="T4" fmla="*/ 614 w 1485"/>
                              <a:gd name="T5" fmla="*/ 376 h 464"/>
                              <a:gd name="T6" fmla="*/ 0 w 1485"/>
                              <a:gd name="T7" fmla="*/ 0 h 464"/>
                              <a:gd name="T8" fmla="*/ 1485 w 1485"/>
                              <a:gd name="T9" fmla="*/ 97 h 4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85" h="464">
                                <a:moveTo>
                                  <a:pt x="1485" y="97"/>
                                </a:moveTo>
                                <a:cubicBezTo>
                                  <a:pt x="1485" y="358"/>
                                  <a:pt x="1485" y="358"/>
                                  <a:pt x="1485" y="358"/>
                                </a:cubicBezTo>
                                <a:cubicBezTo>
                                  <a:pt x="1111" y="453"/>
                                  <a:pt x="884" y="464"/>
                                  <a:pt x="614" y="376"/>
                                </a:cubicBezTo>
                                <a:cubicBezTo>
                                  <a:pt x="374" y="298"/>
                                  <a:pt x="165" y="174"/>
                                  <a:pt x="0" y="0"/>
                                </a:cubicBezTo>
                                <a:cubicBezTo>
                                  <a:pt x="451" y="397"/>
                                  <a:pt x="1079" y="347"/>
                                  <a:pt x="1485" y="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441788" name="Freeform 21"/>
                        <wps:cNvSpPr>
                          <a:spLocks/>
                        </wps:cNvSpPr>
                        <wps:spPr bwMode="auto">
                          <a:xfrm rot="2370392" flipH="1">
                            <a:off x="6514035" y="-1107687"/>
                            <a:ext cx="3968081" cy="1538242"/>
                          </a:xfrm>
                          <a:custGeom>
                            <a:avLst/>
                            <a:gdLst>
                              <a:gd name="T0" fmla="*/ 61 w 384"/>
                              <a:gd name="T1" fmla="*/ 0 h 360"/>
                              <a:gd name="T2" fmla="*/ 384 w 384"/>
                              <a:gd name="T3" fmla="*/ 215 h 360"/>
                              <a:gd name="T4" fmla="*/ 176 w 384"/>
                              <a:gd name="T5" fmla="*/ 345 h 360"/>
                              <a:gd name="T6" fmla="*/ 16 w 384"/>
                              <a:gd name="T7" fmla="*/ 106 h 360"/>
                              <a:gd name="T8" fmla="*/ 61 w 384"/>
                              <a:gd name="T9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4" h="360">
                                <a:moveTo>
                                  <a:pt x="61" y="0"/>
                                </a:moveTo>
                                <a:cubicBezTo>
                                  <a:pt x="156" y="87"/>
                                  <a:pt x="299" y="170"/>
                                  <a:pt x="384" y="215"/>
                                </a:cubicBezTo>
                                <a:cubicBezTo>
                                  <a:pt x="351" y="304"/>
                                  <a:pt x="266" y="360"/>
                                  <a:pt x="176" y="345"/>
                                </a:cubicBezTo>
                                <a:cubicBezTo>
                                  <a:pt x="72" y="328"/>
                                  <a:pt x="0" y="221"/>
                                  <a:pt x="16" y="106"/>
                                </a:cubicBezTo>
                                <a:cubicBezTo>
                                  <a:pt x="21" y="65"/>
                                  <a:pt x="38" y="29"/>
                                  <a:pt x="6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9933"/>
                          </a:solidFill>
                          <a:ln>
                            <a:solidFill>
                              <a:schemeClr val="accent1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80D26" id="Group 1" o:spid="_x0000_s1026" alt="&quot;&quot;" style="position:absolute;margin-left:-565pt;margin-top:1.05pt;width:944.65pt;height:120.6pt;rotation:-90;z-index:251700224" coordorigin="-15493,-11076" coordsize="120315,15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">
                <v:shape id="Freeform 25" o:spid="_x0000_s1027" alt="&quot;&quot;" style="position:absolute;left:-3233;top:-19482;width:11291;height:35811;rotation:7599701fd;flip:x;visibility:visible;mso-wrap-style:square;v-text-anchor:top" coordsize="1064,1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" path="m,20c56,7,182,,242,v454,,822,402,822,899c1064,1014,1044,1124,1008,1225,,1225,,1225,,1225l,20xe" fillcolor="#f93" stroked="f">
                  <v:path arrowok="t" o:connecttype="custom" o:connectlocs="0,58470;256832,0;1129212,2628224;1069780,3581284;0,3581284;0,58470" o:connectangles="0,0,0,0,0,0"/>
                </v:shape>
                <v:shape id="Freeform 22" o:spid="_x0000_s1028" alt="&quot;&quot;" style="position:absolute;left:-11844;top:-3367;width:37365;height:7029;rotation:-10544225fd;flip:y;visibility:visible;mso-wrap-style:square;v-text-anchor:top" coordsize="1485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" path="m1485,97v,261,,261,,261c1111,453,884,464,614,376,374,298,165,174,,,451,397,1079,347,1485,97xe" fillcolor="#333 [3205]" stroked="f">
                  <v:path arrowok="t" o:connecttype="custom" o:connectlocs="3736593,146956;3736593,542375;1544962,569646;0,0;3736593,146956" o:connectangles="0,0,0,0,0"/>
                </v:shape>
                <v:shape id="Freeform 21" o:spid="_x0000_s1029" style="position:absolute;left:65140;top:-11076;width:39681;height:15381;rotation:-2589100fd;flip:x;visibility:visible;mso-wrap-style:square;v-text-anchor:top" coordsize="384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" path="m61,v95,87,238,170,323,215c351,304,266,360,176,345,72,328,,221,16,106,21,65,38,29,61,xe" fillcolor="#f93" strokecolor="#f9b628 [3204]">
                  <v:path arrowok="t" o:connecttype="custom" o:connectlocs="630346,0;3968081,918672;1818704,1474149;165337,452927;630346,0" o:connectangles="0,0,0,0,0"/>
                </v:shape>
              </v:group>
            </w:pict>
          </mc:Fallback>
        </mc:AlternateContent>
      </w:r>
      <w:r w:rsidR="00C4318A" w:rsidRPr="00C4318A">
        <w:rPr>
          <w:rFonts w:ascii="Calibri" w:hAnsi="Calibri" w:cs="Calibri"/>
          <w:b/>
          <w:bCs/>
          <w:sz w:val="28"/>
          <w:szCs w:val="24"/>
        </w:rPr>
        <w:t xml:space="preserve"> </w:t>
      </w:r>
      <w:r w:rsidR="00C4318A" w:rsidRPr="003205F9">
        <w:rPr>
          <w:rFonts w:ascii="Calibri" w:hAnsi="Calibri" w:cs="Calibri"/>
          <w:b/>
          <w:bCs/>
          <w:color w:val="814C05"/>
          <w:sz w:val="32"/>
          <w:szCs w:val="28"/>
        </w:rPr>
        <w:t>V</w:t>
      </w:r>
      <w:r w:rsidR="00667220" w:rsidRPr="003205F9">
        <w:rPr>
          <w:rFonts w:ascii="Calibri" w:hAnsi="Calibri" w:cs="Calibri"/>
          <w:b/>
          <w:bCs/>
          <w:color w:val="814C05"/>
          <w:sz w:val="32"/>
          <w:szCs w:val="28"/>
        </w:rPr>
        <w:t xml:space="preserve">iolence </w:t>
      </w:r>
      <w:r w:rsidR="00C4318A" w:rsidRPr="003205F9">
        <w:rPr>
          <w:rFonts w:ascii="Calibri" w:hAnsi="Calibri" w:cs="Calibri"/>
          <w:b/>
          <w:bCs/>
          <w:color w:val="814C05"/>
          <w:sz w:val="32"/>
          <w:szCs w:val="28"/>
        </w:rPr>
        <w:t>A</w:t>
      </w:r>
      <w:r w:rsidR="00667220" w:rsidRPr="003205F9">
        <w:rPr>
          <w:rFonts w:ascii="Calibri" w:hAnsi="Calibri" w:cs="Calibri"/>
          <w:b/>
          <w:bCs/>
          <w:color w:val="814C05"/>
          <w:sz w:val="32"/>
          <w:szCs w:val="28"/>
        </w:rPr>
        <w:t xml:space="preserve">gainst </w:t>
      </w:r>
      <w:r w:rsidR="00C4318A" w:rsidRPr="003205F9">
        <w:rPr>
          <w:rFonts w:ascii="Calibri" w:hAnsi="Calibri" w:cs="Calibri"/>
          <w:b/>
          <w:bCs/>
          <w:color w:val="814C05"/>
          <w:sz w:val="32"/>
          <w:szCs w:val="28"/>
        </w:rPr>
        <w:t>W</w:t>
      </w:r>
      <w:r w:rsidR="00667220" w:rsidRPr="003205F9">
        <w:rPr>
          <w:rFonts w:ascii="Calibri" w:hAnsi="Calibri" w:cs="Calibri"/>
          <w:b/>
          <w:bCs/>
          <w:color w:val="814C05"/>
          <w:sz w:val="32"/>
          <w:szCs w:val="28"/>
        </w:rPr>
        <w:t xml:space="preserve">omen </w:t>
      </w:r>
      <w:r w:rsidR="009975FA" w:rsidRPr="003205F9">
        <w:rPr>
          <w:rFonts w:ascii="Calibri" w:hAnsi="Calibri" w:cs="Calibri"/>
          <w:b/>
          <w:bCs/>
          <w:color w:val="814C05"/>
          <w:sz w:val="32"/>
          <w:szCs w:val="28"/>
        </w:rPr>
        <w:t>and</w:t>
      </w:r>
      <w:r w:rsidR="00667220" w:rsidRPr="003205F9">
        <w:rPr>
          <w:rFonts w:ascii="Calibri" w:hAnsi="Calibri" w:cs="Calibri"/>
          <w:b/>
          <w:bCs/>
          <w:color w:val="814C05"/>
          <w:sz w:val="32"/>
          <w:szCs w:val="28"/>
        </w:rPr>
        <w:t xml:space="preserve"> </w:t>
      </w:r>
      <w:r w:rsidR="00C4318A" w:rsidRPr="003205F9">
        <w:rPr>
          <w:rFonts w:ascii="Calibri" w:hAnsi="Calibri" w:cs="Calibri"/>
          <w:b/>
          <w:bCs/>
          <w:color w:val="814C05"/>
          <w:sz w:val="32"/>
          <w:szCs w:val="28"/>
        </w:rPr>
        <w:t>G</w:t>
      </w:r>
      <w:r w:rsidR="00667220" w:rsidRPr="003205F9">
        <w:rPr>
          <w:rFonts w:ascii="Calibri" w:hAnsi="Calibri" w:cs="Calibri"/>
          <w:b/>
          <w:bCs/>
          <w:color w:val="814C05"/>
          <w:sz w:val="32"/>
          <w:szCs w:val="28"/>
        </w:rPr>
        <w:t>irls (VAWG)</w:t>
      </w:r>
      <w:r w:rsidR="00F135C1" w:rsidRPr="003205F9">
        <w:rPr>
          <w:rFonts w:ascii="Calibri" w:hAnsi="Calibri" w:cs="Calibri"/>
          <w:b/>
          <w:bCs/>
          <w:color w:val="814C05"/>
          <w:sz w:val="32"/>
          <w:szCs w:val="28"/>
        </w:rPr>
        <w:t xml:space="preserve"> is Everyone’s Business </w:t>
      </w:r>
    </w:p>
    <w:p w14:paraId="20F6D19E" w14:textId="2141EA23" w:rsidR="008F79CF" w:rsidRDefault="003A7194" w:rsidP="000F2FCE">
      <w:pPr>
        <w:spacing w:before="240" w:after="0" w:line="276" w:lineRule="auto"/>
        <w:ind w:left="-567"/>
        <w:jc w:val="center"/>
        <w:rPr>
          <w:rFonts w:ascii="Calibri" w:hAnsi="Calibri" w:cs="Calibri"/>
          <w:b/>
          <w:bCs/>
          <w:sz w:val="28"/>
          <w:szCs w:val="24"/>
        </w:rPr>
      </w:pPr>
      <w:r>
        <w:rPr>
          <w:rFonts w:ascii="Calibri" w:hAnsi="Calibri" w:cs="Calibri"/>
          <w:b/>
          <w:bCs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C72A5F6" wp14:editId="713B26D0">
                <wp:simplePos x="0" y="0"/>
                <wp:positionH relativeFrom="column">
                  <wp:posOffset>4655820</wp:posOffset>
                </wp:positionH>
                <wp:positionV relativeFrom="paragraph">
                  <wp:posOffset>95794</wp:posOffset>
                </wp:positionV>
                <wp:extent cx="1765935" cy="957580"/>
                <wp:effectExtent l="19050" t="19050" r="43815" b="33020"/>
                <wp:wrapNone/>
                <wp:docPr id="1156155633" name="Speech Bubble: 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935" cy="957580"/>
                        </a:xfrm>
                        <a:custGeom>
                          <a:avLst/>
                          <a:gdLst>
                            <a:gd name="csX0" fmla="*/ 1521149 w 1765935"/>
                            <a:gd name="csY0" fmla="*/ 957580 h 957580"/>
                            <a:gd name="csX1" fmla="*/ 1570106 w 1765935"/>
                            <a:gd name="csY1" fmla="*/ 761751 h 957580"/>
                            <a:gd name="csX2" fmla="*/ 1765935 w 1765935"/>
                            <a:gd name="csY2" fmla="*/ 712794 h 957580"/>
                            <a:gd name="csX3" fmla="*/ 1521149 w 1765935"/>
                            <a:gd name="csY3" fmla="*/ 957580 h 957580"/>
                            <a:gd name="csX4" fmla="*/ 1044522 w 1765935"/>
                            <a:gd name="csY4" fmla="*/ 957580 h 957580"/>
                            <a:gd name="csX5" fmla="*/ 522261 w 1765935"/>
                            <a:gd name="csY5" fmla="*/ 957580 h 957580"/>
                            <a:gd name="csX6" fmla="*/ 0 w 1765935"/>
                            <a:gd name="csY6" fmla="*/ 957580 h 957580"/>
                            <a:gd name="csX7" fmla="*/ 0 w 1765935"/>
                            <a:gd name="csY7" fmla="*/ 478790 h 957580"/>
                            <a:gd name="csX8" fmla="*/ 0 w 1765935"/>
                            <a:gd name="csY8" fmla="*/ 0 h 957580"/>
                            <a:gd name="csX9" fmla="*/ 553326 w 1765935"/>
                            <a:gd name="csY9" fmla="*/ 0 h 957580"/>
                            <a:gd name="csX10" fmla="*/ 1159631 w 1765935"/>
                            <a:gd name="csY10" fmla="*/ 0 h 957580"/>
                            <a:gd name="csX11" fmla="*/ 1765935 w 1765935"/>
                            <a:gd name="csY11" fmla="*/ 0 h 957580"/>
                            <a:gd name="csX12" fmla="*/ 1765935 w 1765935"/>
                            <a:gd name="csY12" fmla="*/ 349269 h 957580"/>
                            <a:gd name="csX13" fmla="*/ 1765935 w 1765935"/>
                            <a:gd name="csY13" fmla="*/ 712794 h 95758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</a:cxnLst>
                          <a:rect l="l" t="t" r="r" b="b"/>
                          <a:pathLst>
                            <a:path w="1765935" h="957580" stroke="0" extrusionOk="0">
                              <a:moveTo>
                                <a:pt x="0" y="0"/>
                              </a:moveTo>
                              <a:cubicBezTo>
                                <a:pt x="198477" y="-18806"/>
                                <a:pt x="400621" y="50667"/>
                                <a:pt x="553326" y="0"/>
                              </a:cubicBezTo>
                              <a:cubicBezTo>
                                <a:pt x="706031" y="-50667"/>
                                <a:pt x="905385" y="23025"/>
                                <a:pt x="1177290" y="0"/>
                              </a:cubicBezTo>
                              <a:cubicBezTo>
                                <a:pt x="1449195" y="-23025"/>
                                <a:pt x="1525061" y="12383"/>
                                <a:pt x="1765935" y="0"/>
                              </a:cubicBezTo>
                              <a:cubicBezTo>
                                <a:pt x="1788611" y="96695"/>
                                <a:pt x="1759206" y="237914"/>
                                <a:pt x="1765935" y="342141"/>
                              </a:cubicBezTo>
                              <a:cubicBezTo>
                                <a:pt x="1772664" y="446368"/>
                                <a:pt x="1725968" y="541141"/>
                                <a:pt x="1765935" y="712794"/>
                              </a:cubicBezTo>
                              <a:cubicBezTo>
                                <a:pt x="1670645" y="828395"/>
                                <a:pt x="1603313" y="858446"/>
                                <a:pt x="1521149" y="957580"/>
                              </a:cubicBezTo>
                              <a:cubicBezTo>
                                <a:pt x="1401241" y="965261"/>
                                <a:pt x="1141394" y="908151"/>
                                <a:pt x="1044522" y="957580"/>
                              </a:cubicBezTo>
                              <a:cubicBezTo>
                                <a:pt x="947650" y="1007009"/>
                                <a:pt x="710878" y="947492"/>
                                <a:pt x="537473" y="957580"/>
                              </a:cubicBezTo>
                              <a:cubicBezTo>
                                <a:pt x="364068" y="967668"/>
                                <a:pt x="262756" y="936729"/>
                                <a:pt x="0" y="957580"/>
                              </a:cubicBezTo>
                              <a:cubicBezTo>
                                <a:pt x="-29443" y="803820"/>
                                <a:pt x="42584" y="570615"/>
                                <a:pt x="0" y="459638"/>
                              </a:cubicBezTo>
                              <a:cubicBezTo>
                                <a:pt x="-42584" y="348661"/>
                                <a:pt x="43084" y="205024"/>
                                <a:pt x="0" y="0"/>
                              </a:cubicBezTo>
                              <a:close/>
                            </a:path>
                            <a:path w="1765935" h="957580" fill="darkenLess" stroke="0" extrusionOk="0">
                              <a:moveTo>
                                <a:pt x="1521149" y="957580"/>
                              </a:moveTo>
                              <a:cubicBezTo>
                                <a:pt x="1512782" y="896324"/>
                                <a:pt x="1569609" y="855005"/>
                                <a:pt x="1570106" y="761751"/>
                              </a:cubicBezTo>
                              <a:cubicBezTo>
                                <a:pt x="1615815" y="727409"/>
                                <a:pt x="1721262" y="735747"/>
                                <a:pt x="1765935" y="712794"/>
                              </a:cubicBezTo>
                              <a:cubicBezTo>
                                <a:pt x="1709635" y="806778"/>
                                <a:pt x="1600876" y="875083"/>
                                <a:pt x="1521149" y="957580"/>
                              </a:cubicBezTo>
                              <a:close/>
                            </a:path>
                            <a:path w="1765935" h="957580" fill="none" extrusionOk="0">
                              <a:moveTo>
                                <a:pt x="1521149" y="957580"/>
                              </a:moveTo>
                              <a:cubicBezTo>
                                <a:pt x="1530656" y="913801"/>
                                <a:pt x="1560051" y="812638"/>
                                <a:pt x="1570106" y="761751"/>
                              </a:cubicBezTo>
                              <a:cubicBezTo>
                                <a:pt x="1634388" y="734785"/>
                                <a:pt x="1699058" y="749256"/>
                                <a:pt x="1765935" y="712794"/>
                              </a:cubicBezTo>
                              <a:cubicBezTo>
                                <a:pt x="1678026" y="857653"/>
                                <a:pt x="1593592" y="864357"/>
                                <a:pt x="1521149" y="957580"/>
                              </a:cubicBezTo>
                              <a:cubicBezTo>
                                <a:pt x="1324977" y="971060"/>
                                <a:pt x="1163010" y="928675"/>
                                <a:pt x="1044522" y="957580"/>
                              </a:cubicBezTo>
                              <a:cubicBezTo>
                                <a:pt x="926034" y="986485"/>
                                <a:pt x="655558" y="909330"/>
                                <a:pt x="522261" y="957580"/>
                              </a:cubicBezTo>
                              <a:cubicBezTo>
                                <a:pt x="388964" y="1005830"/>
                                <a:pt x="213288" y="938600"/>
                                <a:pt x="0" y="957580"/>
                              </a:cubicBezTo>
                              <a:cubicBezTo>
                                <a:pt x="-29105" y="810263"/>
                                <a:pt x="26029" y="587619"/>
                                <a:pt x="0" y="478790"/>
                              </a:cubicBezTo>
                              <a:cubicBezTo>
                                <a:pt x="-26029" y="369961"/>
                                <a:pt x="46304" y="97419"/>
                                <a:pt x="0" y="0"/>
                              </a:cubicBezTo>
                              <a:cubicBezTo>
                                <a:pt x="127834" y="-25579"/>
                                <a:pt x="412298" y="52093"/>
                                <a:pt x="553326" y="0"/>
                              </a:cubicBezTo>
                              <a:cubicBezTo>
                                <a:pt x="694354" y="-52093"/>
                                <a:pt x="997719" y="55265"/>
                                <a:pt x="1159631" y="0"/>
                              </a:cubicBezTo>
                              <a:cubicBezTo>
                                <a:pt x="1321544" y="-55265"/>
                                <a:pt x="1544261" y="55170"/>
                                <a:pt x="1765935" y="0"/>
                              </a:cubicBezTo>
                              <a:cubicBezTo>
                                <a:pt x="1775042" y="74780"/>
                                <a:pt x="1740935" y="189990"/>
                                <a:pt x="1765935" y="349269"/>
                              </a:cubicBezTo>
                              <a:cubicBezTo>
                                <a:pt x="1790935" y="508548"/>
                                <a:pt x="1729693" y="579729"/>
                                <a:pt x="1765935" y="712794"/>
                              </a:cubicBezTo>
                            </a:path>
                            <a:path w="1765935" h="957580" fill="none" stroke="0" extrusionOk="0">
                              <a:moveTo>
                                <a:pt x="1521149" y="957580"/>
                              </a:moveTo>
                              <a:cubicBezTo>
                                <a:pt x="1536966" y="870327"/>
                                <a:pt x="1564885" y="834790"/>
                                <a:pt x="1570106" y="761751"/>
                              </a:cubicBezTo>
                              <a:cubicBezTo>
                                <a:pt x="1665702" y="736310"/>
                                <a:pt x="1698183" y="744078"/>
                                <a:pt x="1765935" y="712794"/>
                              </a:cubicBezTo>
                              <a:cubicBezTo>
                                <a:pt x="1694292" y="791976"/>
                                <a:pt x="1563496" y="868380"/>
                                <a:pt x="1521149" y="957580"/>
                              </a:cubicBezTo>
                              <a:cubicBezTo>
                                <a:pt x="1395032" y="991952"/>
                                <a:pt x="1168447" y="944237"/>
                                <a:pt x="1029311" y="957580"/>
                              </a:cubicBezTo>
                              <a:cubicBezTo>
                                <a:pt x="890175" y="970923"/>
                                <a:pt x="658101" y="927336"/>
                                <a:pt x="522261" y="957580"/>
                              </a:cubicBezTo>
                              <a:cubicBezTo>
                                <a:pt x="386421" y="987824"/>
                                <a:pt x="239755" y="935886"/>
                                <a:pt x="0" y="957580"/>
                              </a:cubicBezTo>
                              <a:cubicBezTo>
                                <a:pt x="-44426" y="744872"/>
                                <a:pt x="20436" y="606939"/>
                                <a:pt x="0" y="459638"/>
                              </a:cubicBezTo>
                              <a:cubicBezTo>
                                <a:pt x="-20436" y="312337"/>
                                <a:pt x="31548" y="118264"/>
                                <a:pt x="0" y="0"/>
                              </a:cubicBezTo>
                              <a:cubicBezTo>
                                <a:pt x="273450" y="-21787"/>
                                <a:pt x="365608" y="39395"/>
                                <a:pt x="588645" y="0"/>
                              </a:cubicBezTo>
                              <a:cubicBezTo>
                                <a:pt x="811682" y="-39395"/>
                                <a:pt x="992673" y="26303"/>
                                <a:pt x="1124312" y="0"/>
                              </a:cubicBezTo>
                              <a:cubicBezTo>
                                <a:pt x="1255951" y="-26303"/>
                                <a:pt x="1482264" y="37591"/>
                                <a:pt x="1765935" y="0"/>
                              </a:cubicBezTo>
                              <a:cubicBezTo>
                                <a:pt x="1789408" y="163117"/>
                                <a:pt x="1722921" y="209939"/>
                                <a:pt x="1765935" y="370653"/>
                              </a:cubicBezTo>
                              <a:cubicBezTo>
                                <a:pt x="1808949" y="531367"/>
                                <a:pt x="1749590" y="607913"/>
                                <a:pt x="1765935" y="712794"/>
                              </a:cubicBezTo>
                            </a:path>
                          </a:pathLst>
                        </a:custGeom>
                        <a:solidFill>
                          <a:srgbClr val="FC9E04"/>
                        </a:solidFill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1157860879">
                                <a:prstGeom prst="foldedCorner">
                                  <a:avLst>
                                    <a:gd name="adj" fmla="val 25563"/>
                                  </a:avLst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1501FE" w14:textId="0060D6A6" w:rsidR="008F79CF" w:rsidRPr="008E3DE9" w:rsidRDefault="008F79CF" w:rsidP="008F79C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8E3DE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Cleveland has one of the highest rates </w:t>
                            </w:r>
                            <w:r w:rsidR="00895226" w:rsidRPr="008E3DE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  <w:t>in UK</w:t>
                            </w:r>
                            <w:r w:rsidRPr="008E3DE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2A5F6" id="Speech Bubble: Oval 60" o:spid="_x0000_s1027" type="#_x0000_t65" style="position:absolute;left:0;text-align:left;margin-left:366.6pt;margin-top:7.55pt;width:139.05pt;height:75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" adj="16078" fillcolor="#fc9e04" strokecolor="#291c01 [484]" strokeweight="1pt">
                <v:stroke joinstyle="miter"/>
                <v:textbox>
                  <w:txbxContent>
                    <w:p w14:paraId="571501FE" w14:textId="0060D6A6" w:rsidR="008F79CF" w:rsidRPr="008E3DE9" w:rsidRDefault="008F79CF" w:rsidP="008F79C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</w:pPr>
                      <w:r w:rsidRPr="008E3DE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  <w:t xml:space="preserve">Cleveland has one of the highest rates </w:t>
                      </w:r>
                      <w:r w:rsidR="00895226" w:rsidRPr="008E3DE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  <w:t>in UK</w:t>
                      </w:r>
                      <w:r w:rsidRPr="008E3DE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77A3E">
        <w:rPr>
          <w:rFonts w:ascii="Calibri" w:hAnsi="Calibri" w:cs="Calibri"/>
          <w:b/>
          <w:bCs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53B75E1" wp14:editId="03A49F17">
                <wp:simplePos x="0" y="0"/>
                <wp:positionH relativeFrom="margin">
                  <wp:posOffset>1173480</wp:posOffset>
                </wp:positionH>
                <wp:positionV relativeFrom="paragraph">
                  <wp:posOffset>128905</wp:posOffset>
                </wp:positionV>
                <wp:extent cx="3383280" cy="876300"/>
                <wp:effectExtent l="38100" t="57150" r="45720" b="38100"/>
                <wp:wrapNone/>
                <wp:docPr id="1440179750" name="Text Box 6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876300"/>
                        </a:xfrm>
                        <a:custGeom>
                          <a:avLst/>
                          <a:gdLst>
                            <a:gd name="csX0" fmla="*/ 0 w 3383280"/>
                            <a:gd name="csY0" fmla="*/ 0 h 876300"/>
                            <a:gd name="csX1" fmla="*/ 575158 w 3383280"/>
                            <a:gd name="csY1" fmla="*/ 0 h 876300"/>
                            <a:gd name="csX2" fmla="*/ 1251814 w 3383280"/>
                            <a:gd name="csY2" fmla="*/ 0 h 876300"/>
                            <a:gd name="csX3" fmla="*/ 1962302 w 3383280"/>
                            <a:gd name="csY3" fmla="*/ 0 h 876300"/>
                            <a:gd name="csX4" fmla="*/ 2537460 w 3383280"/>
                            <a:gd name="csY4" fmla="*/ 0 h 876300"/>
                            <a:gd name="csX5" fmla="*/ 3383280 w 3383280"/>
                            <a:gd name="csY5" fmla="*/ 0 h 876300"/>
                            <a:gd name="csX6" fmla="*/ 3383280 w 3383280"/>
                            <a:gd name="csY6" fmla="*/ 446913 h 876300"/>
                            <a:gd name="csX7" fmla="*/ 3383280 w 3383280"/>
                            <a:gd name="csY7" fmla="*/ 876300 h 876300"/>
                            <a:gd name="csX8" fmla="*/ 2706624 w 3383280"/>
                            <a:gd name="csY8" fmla="*/ 876300 h 876300"/>
                            <a:gd name="csX9" fmla="*/ 2029968 w 3383280"/>
                            <a:gd name="csY9" fmla="*/ 876300 h 876300"/>
                            <a:gd name="csX10" fmla="*/ 1353312 w 3383280"/>
                            <a:gd name="csY10" fmla="*/ 876300 h 876300"/>
                            <a:gd name="csX11" fmla="*/ 744322 w 3383280"/>
                            <a:gd name="csY11" fmla="*/ 876300 h 876300"/>
                            <a:gd name="csX12" fmla="*/ 0 w 3383280"/>
                            <a:gd name="csY12" fmla="*/ 876300 h 876300"/>
                            <a:gd name="csX13" fmla="*/ 0 w 3383280"/>
                            <a:gd name="csY13" fmla="*/ 455676 h 876300"/>
                            <a:gd name="csX14" fmla="*/ 0 w 3383280"/>
                            <a:gd name="csY14" fmla="*/ 0 h 8763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3383280" h="876300" fill="none" extrusionOk="0">
                              <a:moveTo>
                                <a:pt x="0" y="0"/>
                              </a:moveTo>
                              <a:cubicBezTo>
                                <a:pt x="129652" y="-589"/>
                                <a:pt x="299446" y="-25899"/>
                                <a:pt x="575158" y="0"/>
                              </a:cubicBezTo>
                              <a:cubicBezTo>
                                <a:pt x="850870" y="25899"/>
                                <a:pt x="990426" y="-14983"/>
                                <a:pt x="1251814" y="0"/>
                              </a:cubicBezTo>
                              <a:cubicBezTo>
                                <a:pt x="1513202" y="14983"/>
                                <a:pt x="1707170" y="30071"/>
                                <a:pt x="1962302" y="0"/>
                              </a:cubicBezTo>
                              <a:cubicBezTo>
                                <a:pt x="2217434" y="-30071"/>
                                <a:pt x="2334571" y="15018"/>
                                <a:pt x="2537460" y="0"/>
                              </a:cubicBezTo>
                              <a:cubicBezTo>
                                <a:pt x="2740349" y="-15018"/>
                                <a:pt x="3027721" y="-35492"/>
                                <a:pt x="3383280" y="0"/>
                              </a:cubicBezTo>
                              <a:cubicBezTo>
                                <a:pt x="3390866" y="180051"/>
                                <a:pt x="3364838" y="252460"/>
                                <a:pt x="3383280" y="446913"/>
                              </a:cubicBezTo>
                              <a:cubicBezTo>
                                <a:pt x="3401722" y="641366"/>
                                <a:pt x="3388497" y="712826"/>
                                <a:pt x="3383280" y="876300"/>
                              </a:cubicBezTo>
                              <a:cubicBezTo>
                                <a:pt x="3078187" y="895521"/>
                                <a:pt x="2917593" y="867821"/>
                                <a:pt x="2706624" y="876300"/>
                              </a:cubicBezTo>
                              <a:cubicBezTo>
                                <a:pt x="2495655" y="884779"/>
                                <a:pt x="2227245" y="909377"/>
                                <a:pt x="2029968" y="876300"/>
                              </a:cubicBezTo>
                              <a:cubicBezTo>
                                <a:pt x="1832691" y="843223"/>
                                <a:pt x="1573017" y="864101"/>
                                <a:pt x="1353312" y="876300"/>
                              </a:cubicBezTo>
                              <a:cubicBezTo>
                                <a:pt x="1133607" y="888499"/>
                                <a:pt x="921980" y="895825"/>
                                <a:pt x="744322" y="876300"/>
                              </a:cubicBezTo>
                              <a:cubicBezTo>
                                <a:pt x="566664" y="856776"/>
                                <a:pt x="372019" y="884656"/>
                                <a:pt x="0" y="876300"/>
                              </a:cubicBezTo>
                              <a:cubicBezTo>
                                <a:pt x="-13331" y="666164"/>
                                <a:pt x="10973" y="567468"/>
                                <a:pt x="0" y="455676"/>
                              </a:cubicBezTo>
                              <a:cubicBezTo>
                                <a:pt x="-10973" y="343884"/>
                                <a:pt x="4251" y="145383"/>
                                <a:pt x="0" y="0"/>
                              </a:cubicBezTo>
                              <a:close/>
                            </a:path>
                            <a:path w="3383280" h="876300" stroke="0" extrusionOk="0">
                              <a:moveTo>
                                <a:pt x="0" y="0"/>
                              </a:moveTo>
                              <a:cubicBezTo>
                                <a:pt x="276965" y="7250"/>
                                <a:pt x="374590" y="-26103"/>
                                <a:pt x="575158" y="0"/>
                              </a:cubicBezTo>
                              <a:cubicBezTo>
                                <a:pt x="775726" y="26103"/>
                                <a:pt x="950566" y="472"/>
                                <a:pt x="1285646" y="0"/>
                              </a:cubicBezTo>
                              <a:cubicBezTo>
                                <a:pt x="1620726" y="-472"/>
                                <a:pt x="1738383" y="-15358"/>
                                <a:pt x="1928470" y="0"/>
                              </a:cubicBezTo>
                              <a:cubicBezTo>
                                <a:pt x="2118557" y="15358"/>
                                <a:pt x="2425166" y="23352"/>
                                <a:pt x="2672791" y="0"/>
                              </a:cubicBezTo>
                              <a:cubicBezTo>
                                <a:pt x="2920416" y="-23352"/>
                                <a:pt x="3215977" y="19472"/>
                                <a:pt x="3383280" y="0"/>
                              </a:cubicBezTo>
                              <a:cubicBezTo>
                                <a:pt x="3370639" y="96075"/>
                                <a:pt x="3380236" y="235632"/>
                                <a:pt x="3383280" y="420624"/>
                              </a:cubicBezTo>
                              <a:cubicBezTo>
                                <a:pt x="3386324" y="605616"/>
                                <a:pt x="3372942" y="656599"/>
                                <a:pt x="3383280" y="876300"/>
                              </a:cubicBezTo>
                              <a:cubicBezTo>
                                <a:pt x="3164076" y="862948"/>
                                <a:pt x="3035157" y="847162"/>
                                <a:pt x="2774290" y="876300"/>
                              </a:cubicBezTo>
                              <a:cubicBezTo>
                                <a:pt x="2513423" y="905439"/>
                                <a:pt x="2377405" y="856621"/>
                                <a:pt x="2199132" y="876300"/>
                              </a:cubicBezTo>
                              <a:cubicBezTo>
                                <a:pt x="2020859" y="895979"/>
                                <a:pt x="1735656" y="882612"/>
                                <a:pt x="1590142" y="876300"/>
                              </a:cubicBezTo>
                              <a:cubicBezTo>
                                <a:pt x="1444628" y="869989"/>
                                <a:pt x="1076537" y="906314"/>
                                <a:pt x="845820" y="876300"/>
                              </a:cubicBezTo>
                              <a:cubicBezTo>
                                <a:pt x="615103" y="846286"/>
                                <a:pt x="204297" y="899399"/>
                                <a:pt x="0" y="876300"/>
                              </a:cubicBezTo>
                              <a:cubicBezTo>
                                <a:pt x="9740" y="727814"/>
                                <a:pt x="-5387" y="622698"/>
                                <a:pt x="0" y="446913"/>
                              </a:cubicBezTo>
                              <a:cubicBezTo>
                                <a:pt x="5387" y="271128"/>
                                <a:pt x="8844" y="20672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B26202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97806637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86A5364" w14:textId="4CB58B5D" w:rsidR="00895226" w:rsidRPr="00895226" w:rsidRDefault="007A7654" w:rsidP="00E77A3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 xml:space="preserve">VAWG </w:t>
                            </w:r>
                            <w:r w:rsidR="00895226" w:rsidRPr="00895226">
                              <w:rPr>
                                <w:rFonts w:ascii="Calibri" w:hAnsi="Calibri" w:cs="Calibri"/>
                                <w:sz w:val="32"/>
                                <w:szCs w:val="32"/>
                              </w:rPr>
                              <w:t>causes severe physical, mental, social and economic harm and impact to individuals, families and society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3B75E1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8" type="#_x0000_t202" alt="&quot;&quot;" style="position:absolute;left:0;text-align:left;margin-left:92.4pt;margin-top:10.15pt;width:266.4pt;height:69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" fillcolor="white [3201]" strokecolor="#b26202" strokeweight="2.25pt">
                <v:textbox>
                  <w:txbxContent>
                    <w:p w14:paraId="286A5364" w14:textId="4CB58B5D" w:rsidR="00895226" w:rsidRPr="00895226" w:rsidRDefault="007A7654" w:rsidP="00E77A3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Calibri" w:hAnsi="Calibri" w:cs="Calibri"/>
                          <w:sz w:val="32"/>
                          <w:szCs w:val="32"/>
                        </w:rPr>
                        <w:t xml:space="preserve">VAWG </w:t>
                      </w:r>
                      <w:r w:rsidR="00895226" w:rsidRPr="00895226">
                        <w:rPr>
                          <w:rFonts w:ascii="Calibri" w:hAnsi="Calibri" w:cs="Calibri"/>
                          <w:sz w:val="32"/>
                          <w:szCs w:val="32"/>
                        </w:rPr>
                        <w:t>causes severe physical, mental, social and economic harm and impact to individuals, families and society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6E117F" w14:textId="4980889B" w:rsidR="008F79CF" w:rsidRDefault="008F79CF" w:rsidP="000F2FCE">
      <w:pPr>
        <w:spacing w:before="240" w:after="0" w:line="276" w:lineRule="auto"/>
        <w:ind w:left="-567"/>
        <w:jc w:val="center"/>
        <w:rPr>
          <w:rFonts w:ascii="Calibri" w:hAnsi="Calibri" w:cs="Calibri"/>
          <w:b/>
          <w:bCs/>
          <w:sz w:val="28"/>
          <w:szCs w:val="24"/>
        </w:rPr>
      </w:pPr>
    </w:p>
    <w:p w14:paraId="36DCD3B0" w14:textId="0C186465" w:rsidR="008F79CF" w:rsidRPr="00C4318A" w:rsidRDefault="00197D4F" w:rsidP="000F2FCE">
      <w:pPr>
        <w:spacing w:before="240" w:after="0" w:line="276" w:lineRule="auto"/>
        <w:ind w:left="-567"/>
        <w:jc w:val="center"/>
        <w:rPr>
          <w:rFonts w:ascii="Calibri" w:hAnsi="Calibri" w:cs="Calibri"/>
          <w:b/>
          <w:bCs/>
          <w:color w:val="8D6004" w:themeColor="accent1" w:themeShade="80"/>
          <w:sz w:val="28"/>
          <w:szCs w:val="24"/>
        </w:rPr>
      </w:pPr>
      <w:r>
        <w:rPr>
          <w:rFonts w:ascii="Calibri" w:hAnsi="Calibri" w:cs="Calibri"/>
          <w:b/>
          <w:bCs/>
          <w:noProof/>
          <w:color w:val="8D6004" w:themeColor="accent1" w:themeShade="8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ED03748" wp14:editId="5D2619CC">
                <wp:simplePos x="0" y="0"/>
                <wp:positionH relativeFrom="column">
                  <wp:posOffset>-457200</wp:posOffset>
                </wp:positionH>
                <wp:positionV relativeFrom="paragraph">
                  <wp:posOffset>320675</wp:posOffset>
                </wp:positionV>
                <wp:extent cx="6763385" cy="863600"/>
                <wp:effectExtent l="38100" t="57150" r="37465" b="50800"/>
                <wp:wrapNone/>
                <wp:docPr id="1806148617" name="Rectangle 4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3385" cy="863600"/>
                        </a:xfrm>
                        <a:custGeom>
                          <a:avLst/>
                          <a:gdLst>
                            <a:gd name="csX0" fmla="*/ 0 w 6763385"/>
                            <a:gd name="csY0" fmla="*/ 0 h 863600"/>
                            <a:gd name="csX1" fmla="*/ 495982 w 6763385"/>
                            <a:gd name="csY1" fmla="*/ 0 h 863600"/>
                            <a:gd name="csX2" fmla="*/ 1127231 w 6763385"/>
                            <a:gd name="csY2" fmla="*/ 0 h 863600"/>
                            <a:gd name="csX3" fmla="*/ 1555579 w 6763385"/>
                            <a:gd name="csY3" fmla="*/ 0 h 863600"/>
                            <a:gd name="csX4" fmla="*/ 1983926 w 6763385"/>
                            <a:gd name="csY4" fmla="*/ 0 h 863600"/>
                            <a:gd name="csX5" fmla="*/ 2479908 w 6763385"/>
                            <a:gd name="csY5" fmla="*/ 0 h 863600"/>
                            <a:gd name="csX6" fmla="*/ 3111157 w 6763385"/>
                            <a:gd name="csY6" fmla="*/ 0 h 863600"/>
                            <a:gd name="csX7" fmla="*/ 3674773 w 6763385"/>
                            <a:gd name="csY7" fmla="*/ 0 h 863600"/>
                            <a:gd name="csX8" fmla="*/ 4306022 w 6763385"/>
                            <a:gd name="csY8" fmla="*/ 0 h 863600"/>
                            <a:gd name="csX9" fmla="*/ 4869637 w 6763385"/>
                            <a:gd name="csY9" fmla="*/ 0 h 863600"/>
                            <a:gd name="csX10" fmla="*/ 5500886 w 6763385"/>
                            <a:gd name="csY10" fmla="*/ 0 h 863600"/>
                            <a:gd name="csX11" fmla="*/ 6132136 w 6763385"/>
                            <a:gd name="csY11" fmla="*/ 0 h 863600"/>
                            <a:gd name="csX12" fmla="*/ 6763385 w 6763385"/>
                            <a:gd name="csY12" fmla="*/ 0 h 863600"/>
                            <a:gd name="csX13" fmla="*/ 6763385 w 6763385"/>
                            <a:gd name="csY13" fmla="*/ 414528 h 863600"/>
                            <a:gd name="csX14" fmla="*/ 6763385 w 6763385"/>
                            <a:gd name="csY14" fmla="*/ 863600 h 863600"/>
                            <a:gd name="csX15" fmla="*/ 6064502 w 6763385"/>
                            <a:gd name="csY15" fmla="*/ 863600 h 863600"/>
                            <a:gd name="csX16" fmla="*/ 5500886 w 6763385"/>
                            <a:gd name="csY16" fmla="*/ 863600 h 863600"/>
                            <a:gd name="csX17" fmla="*/ 4937271 w 6763385"/>
                            <a:gd name="csY17" fmla="*/ 863600 h 863600"/>
                            <a:gd name="csX18" fmla="*/ 4306022 w 6763385"/>
                            <a:gd name="csY18" fmla="*/ 863600 h 863600"/>
                            <a:gd name="csX19" fmla="*/ 3674773 w 6763385"/>
                            <a:gd name="csY19" fmla="*/ 863600 h 863600"/>
                            <a:gd name="csX20" fmla="*/ 3246425 w 6763385"/>
                            <a:gd name="csY20" fmla="*/ 863600 h 863600"/>
                            <a:gd name="csX21" fmla="*/ 2885711 w 6763385"/>
                            <a:gd name="csY21" fmla="*/ 863600 h 863600"/>
                            <a:gd name="csX22" fmla="*/ 2457363 w 6763385"/>
                            <a:gd name="csY22" fmla="*/ 863600 h 863600"/>
                            <a:gd name="csX23" fmla="*/ 1826114 w 6763385"/>
                            <a:gd name="csY23" fmla="*/ 863600 h 863600"/>
                            <a:gd name="csX24" fmla="*/ 1127231 w 6763385"/>
                            <a:gd name="csY24" fmla="*/ 863600 h 863600"/>
                            <a:gd name="csX25" fmla="*/ 0 w 6763385"/>
                            <a:gd name="csY25" fmla="*/ 863600 h 863600"/>
                            <a:gd name="csX26" fmla="*/ 0 w 6763385"/>
                            <a:gd name="csY26" fmla="*/ 423164 h 863600"/>
                            <a:gd name="csX27" fmla="*/ 0 w 6763385"/>
                            <a:gd name="csY27" fmla="*/ 0 h 863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</a:cxnLst>
                          <a:rect l="l" t="t" r="r" b="b"/>
                          <a:pathLst>
                            <a:path w="6763385" h="863600" extrusionOk="0">
                              <a:moveTo>
                                <a:pt x="0" y="0"/>
                              </a:moveTo>
                              <a:cubicBezTo>
                                <a:pt x="217634" y="-55444"/>
                                <a:pt x="307191" y="35810"/>
                                <a:pt x="495982" y="0"/>
                              </a:cubicBezTo>
                              <a:cubicBezTo>
                                <a:pt x="684773" y="-35810"/>
                                <a:pt x="817011" y="5983"/>
                                <a:pt x="1127231" y="0"/>
                              </a:cubicBezTo>
                              <a:cubicBezTo>
                                <a:pt x="1437451" y="-5983"/>
                                <a:pt x="1430423" y="2644"/>
                                <a:pt x="1555579" y="0"/>
                              </a:cubicBezTo>
                              <a:cubicBezTo>
                                <a:pt x="1680735" y="-2644"/>
                                <a:pt x="1807127" y="13815"/>
                                <a:pt x="1983926" y="0"/>
                              </a:cubicBezTo>
                              <a:cubicBezTo>
                                <a:pt x="2160725" y="-13815"/>
                                <a:pt x="2286487" y="9818"/>
                                <a:pt x="2479908" y="0"/>
                              </a:cubicBezTo>
                              <a:cubicBezTo>
                                <a:pt x="2673329" y="-9818"/>
                                <a:pt x="2964332" y="8848"/>
                                <a:pt x="3111157" y="0"/>
                              </a:cubicBezTo>
                              <a:cubicBezTo>
                                <a:pt x="3257982" y="-8848"/>
                                <a:pt x="3502574" y="55950"/>
                                <a:pt x="3674773" y="0"/>
                              </a:cubicBezTo>
                              <a:cubicBezTo>
                                <a:pt x="3846972" y="-55950"/>
                                <a:pt x="4095138" y="534"/>
                                <a:pt x="4306022" y="0"/>
                              </a:cubicBezTo>
                              <a:cubicBezTo>
                                <a:pt x="4516906" y="-534"/>
                                <a:pt x="4743066" y="33967"/>
                                <a:pt x="4869637" y="0"/>
                              </a:cubicBezTo>
                              <a:cubicBezTo>
                                <a:pt x="4996208" y="-33967"/>
                                <a:pt x="5338496" y="49914"/>
                                <a:pt x="5500886" y="0"/>
                              </a:cubicBezTo>
                              <a:cubicBezTo>
                                <a:pt x="5663276" y="-49914"/>
                                <a:pt x="5846115" y="33498"/>
                                <a:pt x="6132136" y="0"/>
                              </a:cubicBezTo>
                              <a:cubicBezTo>
                                <a:pt x="6418157" y="-33498"/>
                                <a:pt x="6543548" y="28153"/>
                                <a:pt x="6763385" y="0"/>
                              </a:cubicBezTo>
                              <a:cubicBezTo>
                                <a:pt x="6802084" y="103331"/>
                                <a:pt x="6714021" y="285595"/>
                                <a:pt x="6763385" y="414528"/>
                              </a:cubicBezTo>
                              <a:cubicBezTo>
                                <a:pt x="6812749" y="543461"/>
                                <a:pt x="6741470" y="735866"/>
                                <a:pt x="6763385" y="863600"/>
                              </a:cubicBezTo>
                              <a:cubicBezTo>
                                <a:pt x="6609748" y="914539"/>
                                <a:pt x="6338428" y="849703"/>
                                <a:pt x="6064502" y="863600"/>
                              </a:cubicBezTo>
                              <a:cubicBezTo>
                                <a:pt x="5790576" y="877497"/>
                                <a:pt x="5674102" y="842042"/>
                                <a:pt x="5500886" y="863600"/>
                              </a:cubicBezTo>
                              <a:cubicBezTo>
                                <a:pt x="5327670" y="885158"/>
                                <a:pt x="5140854" y="840232"/>
                                <a:pt x="4937271" y="863600"/>
                              </a:cubicBezTo>
                              <a:cubicBezTo>
                                <a:pt x="4733688" y="886968"/>
                                <a:pt x="4567698" y="851239"/>
                                <a:pt x="4306022" y="863600"/>
                              </a:cubicBezTo>
                              <a:cubicBezTo>
                                <a:pt x="4044346" y="875961"/>
                                <a:pt x="3946180" y="833642"/>
                                <a:pt x="3674773" y="863600"/>
                              </a:cubicBezTo>
                              <a:cubicBezTo>
                                <a:pt x="3403366" y="893558"/>
                                <a:pt x="3449905" y="831494"/>
                                <a:pt x="3246425" y="863600"/>
                              </a:cubicBezTo>
                              <a:cubicBezTo>
                                <a:pt x="3042945" y="895706"/>
                                <a:pt x="2964529" y="836912"/>
                                <a:pt x="2885711" y="863600"/>
                              </a:cubicBezTo>
                              <a:cubicBezTo>
                                <a:pt x="2806893" y="890288"/>
                                <a:pt x="2572002" y="836559"/>
                                <a:pt x="2457363" y="863600"/>
                              </a:cubicBezTo>
                              <a:cubicBezTo>
                                <a:pt x="2342724" y="890641"/>
                                <a:pt x="2022991" y="857164"/>
                                <a:pt x="1826114" y="863600"/>
                              </a:cubicBezTo>
                              <a:cubicBezTo>
                                <a:pt x="1629237" y="870036"/>
                                <a:pt x="1388258" y="840790"/>
                                <a:pt x="1127231" y="863600"/>
                              </a:cubicBezTo>
                              <a:cubicBezTo>
                                <a:pt x="866204" y="886410"/>
                                <a:pt x="562169" y="847967"/>
                                <a:pt x="0" y="863600"/>
                              </a:cubicBezTo>
                              <a:cubicBezTo>
                                <a:pt x="-46775" y="676379"/>
                                <a:pt x="34596" y="564807"/>
                                <a:pt x="0" y="423164"/>
                              </a:cubicBezTo>
                              <a:cubicBezTo>
                                <a:pt x="-34596" y="281521"/>
                                <a:pt x="45871" y="13718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rgbClr val="B26202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97895324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9FADCB" id="Rectangle 47" o:spid="_x0000_s1026" alt="&quot;&quot;" style="position:absolute;margin-left:-36pt;margin-top:25.25pt;width:532.55pt;height:6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" filled="f" strokecolor="#b26202" strokeweight="2.25pt"/>
            </w:pict>
          </mc:Fallback>
        </mc:AlternateContent>
      </w:r>
    </w:p>
    <w:p w14:paraId="6FCA7B16" w14:textId="3CC12E21" w:rsidR="00E81787" w:rsidRPr="002E66BD" w:rsidRDefault="00E81787" w:rsidP="008839C3">
      <w:pPr>
        <w:spacing w:line="276" w:lineRule="auto"/>
        <w:ind w:left="-426" w:right="-755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E66BD">
        <w:rPr>
          <w:rFonts w:ascii="Calibri" w:hAnsi="Calibri" w:cs="Calibri"/>
          <w:b/>
          <w:bCs/>
          <w:i/>
          <w:iCs/>
          <w:sz w:val="24"/>
          <w:szCs w:val="24"/>
        </w:rPr>
        <w:t xml:space="preserve">“If it were between countries, we’d call it a war. If it were a disease, we’d call it an epidemic. If it were an oil spill, we’d call it a disaster. But it is happening to women, </w:t>
      </w:r>
      <w:r w:rsidR="007D0C81" w:rsidRPr="002E66BD">
        <w:rPr>
          <w:rFonts w:ascii="Calibri" w:hAnsi="Calibri" w:cs="Calibri"/>
          <w:b/>
          <w:bCs/>
          <w:i/>
          <w:iCs/>
          <w:sz w:val="24"/>
          <w:szCs w:val="24"/>
        </w:rPr>
        <w:t>and</w:t>
      </w:r>
      <w:r w:rsidRPr="002E66BD">
        <w:rPr>
          <w:rFonts w:ascii="Calibri" w:hAnsi="Calibri" w:cs="Calibri"/>
          <w:b/>
          <w:bCs/>
          <w:i/>
          <w:iCs/>
          <w:sz w:val="24"/>
          <w:szCs w:val="24"/>
        </w:rPr>
        <w:t xml:space="preserve"> it’s just an everyday affair.”</w:t>
      </w:r>
      <w:r w:rsidRPr="002E66BD">
        <w:rPr>
          <w:rFonts w:ascii="Calibri" w:hAnsi="Calibri" w:cs="Calibri"/>
          <w:noProof/>
          <w:sz w:val="24"/>
          <w:szCs w:val="24"/>
        </w:rPr>
        <w:t xml:space="preserve"> </w:t>
      </w:r>
    </w:p>
    <w:p w14:paraId="45E0DE59" w14:textId="0911652B" w:rsidR="00E81787" w:rsidRPr="002E66BD" w:rsidRDefault="00E81787" w:rsidP="00120BEB">
      <w:pPr>
        <w:spacing w:after="0" w:line="360" w:lineRule="auto"/>
        <w:jc w:val="center"/>
        <w:rPr>
          <w:rFonts w:ascii="Calibri" w:hAnsi="Calibri" w:cs="Calibri"/>
          <w:i/>
          <w:iCs/>
          <w:sz w:val="24"/>
          <w:szCs w:val="24"/>
        </w:rPr>
      </w:pPr>
      <w:r w:rsidRPr="002E66BD">
        <w:rPr>
          <w:rFonts w:ascii="Calibri" w:hAnsi="Calibri" w:cs="Calibri"/>
          <w:i/>
          <w:iCs/>
          <w:sz w:val="24"/>
          <w:szCs w:val="24"/>
        </w:rPr>
        <w:t xml:space="preserve">– Michael Kauffman, 1991, original White Ribbon Campaign founder </w:t>
      </w:r>
    </w:p>
    <w:p w14:paraId="753174D7" w14:textId="222EBDA4" w:rsidR="00061F19" w:rsidRDefault="009A3611" w:rsidP="005D061C">
      <w:pPr>
        <w:spacing w:line="360" w:lineRule="auto"/>
        <w:ind w:left="-284" w:right="-755"/>
        <w:jc w:val="both"/>
        <w:rPr>
          <w:rFonts w:ascii="Calibri" w:hAnsi="Calibri" w:cs="Calibri"/>
          <w:bCs/>
          <w:sz w:val="24"/>
          <w:szCs w:val="24"/>
        </w:rPr>
      </w:pPr>
      <w:r w:rsidRPr="00CE489C">
        <w:rPr>
          <w:b/>
          <w:noProof/>
          <w:color w:val="B26202"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 wp14:anchorId="3EC87B8D" wp14:editId="64E1AB0E">
                <wp:simplePos x="0" y="0"/>
                <wp:positionH relativeFrom="column">
                  <wp:posOffset>5409248</wp:posOffset>
                </wp:positionH>
                <wp:positionV relativeFrom="page">
                  <wp:posOffset>8426767</wp:posOffset>
                </wp:positionV>
                <wp:extent cx="3956050" cy="1536065"/>
                <wp:effectExtent l="467042" t="0" r="397193" b="0"/>
                <wp:wrapNone/>
                <wp:docPr id="490272596" name="Freeform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8570392" flipV="1">
                          <a:off x="0" y="0"/>
                          <a:ext cx="3956050" cy="1536065"/>
                        </a:xfrm>
                        <a:custGeom>
                          <a:avLst/>
                          <a:gdLst>
                            <a:gd name="T0" fmla="*/ 61 w 384"/>
                            <a:gd name="T1" fmla="*/ 0 h 360"/>
                            <a:gd name="T2" fmla="*/ 384 w 384"/>
                            <a:gd name="T3" fmla="*/ 215 h 360"/>
                            <a:gd name="T4" fmla="*/ 176 w 384"/>
                            <a:gd name="T5" fmla="*/ 345 h 360"/>
                            <a:gd name="T6" fmla="*/ 16 w 384"/>
                            <a:gd name="T7" fmla="*/ 106 h 360"/>
                            <a:gd name="T8" fmla="*/ 61 w 384"/>
                            <a:gd name="T9" fmla="*/ 0 h 3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84" h="360">
                              <a:moveTo>
                                <a:pt x="61" y="0"/>
                              </a:moveTo>
                              <a:cubicBezTo>
                                <a:pt x="156" y="87"/>
                                <a:pt x="299" y="170"/>
                                <a:pt x="384" y="215"/>
                              </a:cubicBezTo>
                              <a:cubicBezTo>
                                <a:pt x="351" y="304"/>
                                <a:pt x="266" y="360"/>
                                <a:pt x="176" y="345"/>
                              </a:cubicBezTo>
                              <a:cubicBezTo>
                                <a:pt x="72" y="328"/>
                                <a:pt x="0" y="221"/>
                                <a:pt x="16" y="106"/>
                              </a:cubicBezTo>
                              <a:cubicBezTo>
                                <a:pt x="21" y="65"/>
                                <a:pt x="38" y="29"/>
                                <a:pt x="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33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645B2" id="Freeform 21" o:spid="_x0000_s1026" alt="&quot;&quot;" style="position:absolute;margin-left:425.95pt;margin-top:663.5pt;width:311.5pt;height:120.95pt;rotation:3309140fd;flip:y;z-index:2516520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8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" path="m61,v95,87,238,170,323,215c351,304,266,360,176,345,72,328,,221,16,106,21,65,38,29,61,xe" fillcolor="#f93" strokecolor="#f9b628 [3204]">
                <v:path arrowok="t" o:connecttype="custom" o:connectlocs="628435,0;3956050,917372;1813190,1472062;164835,452286;628435,0" o:connectangles="0,0,0,0,0"/>
                <w10:wrap anchory="page"/>
              </v:shape>
            </w:pict>
          </mc:Fallback>
        </mc:AlternateContent>
      </w:r>
      <w:r w:rsidR="007B5572" w:rsidRPr="002E66BD">
        <w:rPr>
          <w:b/>
          <w:noProof/>
        </w:rPr>
        <mc:AlternateContent>
          <mc:Choice Requires="wps">
            <w:drawing>
              <wp:anchor distT="0" distB="0" distL="114300" distR="114300" simplePos="0" relativeHeight="251653115" behindDoc="0" locked="0" layoutInCell="1" allowOverlap="1" wp14:anchorId="5D487AB3" wp14:editId="7F9F3450">
                <wp:simplePos x="0" y="0"/>
                <wp:positionH relativeFrom="column">
                  <wp:posOffset>5867082</wp:posOffset>
                </wp:positionH>
                <wp:positionV relativeFrom="page">
                  <wp:posOffset>8005272</wp:posOffset>
                </wp:positionV>
                <wp:extent cx="1666875" cy="3158490"/>
                <wp:effectExtent l="0" t="860107" r="0" b="825818"/>
                <wp:wrapNone/>
                <wp:docPr id="601967362" name="Freeform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3675523">
                          <a:off x="0" y="0"/>
                          <a:ext cx="1666875" cy="3158490"/>
                        </a:xfrm>
                        <a:custGeom>
                          <a:avLst/>
                          <a:gdLst>
                            <a:gd name="T0" fmla="*/ 818 w 1443"/>
                            <a:gd name="T1" fmla="*/ 339 h 878"/>
                            <a:gd name="T2" fmla="*/ 0 w 1443"/>
                            <a:gd name="T3" fmla="*/ 173 h 878"/>
                            <a:gd name="T4" fmla="*/ 0 w 1443"/>
                            <a:gd name="T5" fmla="*/ 9 h 878"/>
                            <a:gd name="T6" fmla="*/ 801 w 1443"/>
                            <a:gd name="T7" fmla="*/ 226 h 878"/>
                            <a:gd name="T8" fmla="*/ 1443 w 1443"/>
                            <a:gd name="T9" fmla="*/ 878 h 878"/>
                            <a:gd name="T10" fmla="*/ 818 w 1443"/>
                            <a:gd name="T11" fmla="*/ 339 h 8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443" h="878">
                              <a:moveTo>
                                <a:pt x="818" y="339"/>
                              </a:moveTo>
                              <a:cubicBezTo>
                                <a:pt x="545" y="184"/>
                                <a:pt x="276" y="140"/>
                                <a:pt x="0" y="173"/>
                              </a:cubicBezTo>
                              <a:cubicBezTo>
                                <a:pt x="0" y="9"/>
                                <a:pt x="0" y="9"/>
                                <a:pt x="0" y="9"/>
                              </a:cubicBezTo>
                              <a:cubicBezTo>
                                <a:pt x="256" y="0"/>
                                <a:pt x="554" y="77"/>
                                <a:pt x="801" y="226"/>
                              </a:cubicBezTo>
                              <a:cubicBezTo>
                                <a:pt x="1020" y="358"/>
                                <a:pt x="1292" y="642"/>
                                <a:pt x="1443" y="878"/>
                              </a:cubicBezTo>
                              <a:cubicBezTo>
                                <a:pt x="1294" y="720"/>
                                <a:pt x="1009" y="447"/>
                                <a:pt x="818" y="33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F616C" id="Freeform 24" o:spid="_x0000_s1026" alt="&quot;&quot;" style="position:absolute;margin-left:461.95pt;margin-top:630.35pt;width:131.25pt;height:248.7pt;rotation:-8655642fd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443,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" path="m818,339c545,184,276,140,,173,,9,,9,,9,256,,554,77,801,226v219,132,491,416,642,652c1294,720,1009,447,818,339xe" fillcolor="#333 [3205]" stroked="f">
                <v:path arrowok="t" o:connecttype="custom" o:connectlocs="944909,1219508;0,622345;0,32376;925272,813005;1666875,3158490;944909,1219508" o:connectangles="0,0,0,0,0,0"/>
                <w10:wrap anchory="page"/>
              </v:shape>
            </w:pict>
          </mc:Fallback>
        </mc:AlternateContent>
      </w:r>
      <w:r w:rsidR="00AB6B01" w:rsidRPr="002E66BD">
        <w:rPr>
          <w:rFonts w:ascii="Calibri" w:hAnsi="Calibri" w:cs="Calibri"/>
          <w:b/>
          <w:sz w:val="24"/>
          <w:szCs w:val="24"/>
        </w:rPr>
        <w:t>White Ribbon UK</w:t>
      </w:r>
      <w:r w:rsidR="00AB6B01" w:rsidRPr="00AB6B01">
        <w:rPr>
          <w:rFonts w:ascii="Calibri" w:hAnsi="Calibri" w:cs="Calibri"/>
          <w:bCs/>
          <w:sz w:val="24"/>
          <w:szCs w:val="24"/>
        </w:rPr>
        <w:t xml:space="preserve"> aims to end </w:t>
      </w:r>
      <w:r w:rsidR="004E1FB3">
        <w:rPr>
          <w:rFonts w:ascii="Calibri" w:hAnsi="Calibri" w:cs="Calibri"/>
          <w:bCs/>
          <w:sz w:val="24"/>
          <w:szCs w:val="24"/>
        </w:rPr>
        <w:t>VAWG by</w:t>
      </w:r>
      <w:r w:rsidR="005234C5">
        <w:rPr>
          <w:rFonts w:ascii="Calibri" w:hAnsi="Calibri" w:cs="Calibri"/>
          <w:bCs/>
          <w:sz w:val="24"/>
          <w:szCs w:val="24"/>
        </w:rPr>
        <w:t xml:space="preserve"> </w:t>
      </w:r>
      <w:r w:rsidR="00AB6B01" w:rsidRPr="00AB6B01">
        <w:rPr>
          <w:rFonts w:ascii="Calibri" w:hAnsi="Calibri" w:cs="Calibri"/>
          <w:bCs/>
          <w:sz w:val="24"/>
          <w:szCs w:val="24"/>
        </w:rPr>
        <w:t>changing attitudes, behaviours</w:t>
      </w:r>
      <w:r w:rsidR="005F1441">
        <w:rPr>
          <w:rFonts w:ascii="Calibri" w:hAnsi="Calibri" w:cs="Calibri"/>
          <w:bCs/>
          <w:sz w:val="24"/>
          <w:szCs w:val="24"/>
        </w:rPr>
        <w:t xml:space="preserve"> </w:t>
      </w:r>
      <w:r w:rsidR="00AB6B01" w:rsidRPr="00AB6B01">
        <w:rPr>
          <w:rFonts w:ascii="Calibri" w:hAnsi="Calibri" w:cs="Calibri"/>
          <w:bCs/>
          <w:sz w:val="24"/>
          <w:szCs w:val="24"/>
        </w:rPr>
        <w:t>and culture</w:t>
      </w:r>
      <w:r w:rsidR="00342174">
        <w:rPr>
          <w:rFonts w:ascii="Calibri" w:hAnsi="Calibri" w:cs="Calibri"/>
          <w:bCs/>
          <w:sz w:val="24"/>
          <w:szCs w:val="24"/>
        </w:rPr>
        <w:t>s, as well as</w:t>
      </w:r>
      <w:r w:rsidR="005F0D59">
        <w:rPr>
          <w:rFonts w:ascii="Calibri" w:hAnsi="Calibri" w:cs="Calibri"/>
          <w:bCs/>
          <w:sz w:val="24"/>
          <w:szCs w:val="24"/>
        </w:rPr>
        <w:t xml:space="preserve"> </w:t>
      </w:r>
      <w:r w:rsidR="00342174">
        <w:rPr>
          <w:rFonts w:ascii="Calibri" w:hAnsi="Calibri" w:cs="Calibri"/>
          <w:bCs/>
          <w:sz w:val="24"/>
          <w:szCs w:val="24"/>
        </w:rPr>
        <w:t>actively</w:t>
      </w:r>
      <w:r w:rsidR="00980E3D">
        <w:rPr>
          <w:rFonts w:ascii="Calibri" w:hAnsi="Calibri" w:cs="Calibri"/>
          <w:bCs/>
          <w:sz w:val="24"/>
          <w:szCs w:val="24"/>
        </w:rPr>
        <w:t xml:space="preserve"> recruit</w:t>
      </w:r>
      <w:r w:rsidR="005F0D59">
        <w:rPr>
          <w:rFonts w:ascii="Calibri" w:hAnsi="Calibri" w:cs="Calibri"/>
          <w:bCs/>
          <w:sz w:val="24"/>
          <w:szCs w:val="24"/>
        </w:rPr>
        <w:t>ing</w:t>
      </w:r>
      <w:r w:rsidR="00980E3D">
        <w:rPr>
          <w:rFonts w:ascii="Calibri" w:hAnsi="Calibri" w:cs="Calibri"/>
          <w:bCs/>
          <w:sz w:val="24"/>
          <w:szCs w:val="24"/>
        </w:rPr>
        <w:t xml:space="preserve"> </w:t>
      </w:r>
      <w:r w:rsidR="00D10C99">
        <w:rPr>
          <w:rFonts w:ascii="Calibri" w:hAnsi="Calibri" w:cs="Calibri"/>
          <w:bCs/>
          <w:sz w:val="24"/>
          <w:szCs w:val="24"/>
        </w:rPr>
        <w:t>men and boys as allies</w:t>
      </w:r>
      <w:r w:rsidR="000715DF">
        <w:rPr>
          <w:rFonts w:ascii="Calibri" w:hAnsi="Calibri" w:cs="Calibri"/>
          <w:bCs/>
          <w:sz w:val="24"/>
          <w:szCs w:val="24"/>
        </w:rPr>
        <w:t>/</w:t>
      </w:r>
      <w:r w:rsidR="00D10C99">
        <w:rPr>
          <w:rFonts w:ascii="Calibri" w:hAnsi="Calibri" w:cs="Calibri"/>
          <w:bCs/>
          <w:sz w:val="24"/>
          <w:szCs w:val="24"/>
        </w:rPr>
        <w:t xml:space="preserve">ambassadors </w:t>
      </w:r>
      <w:r w:rsidR="00E51EED">
        <w:rPr>
          <w:rFonts w:ascii="Calibri" w:hAnsi="Calibri" w:cs="Calibri"/>
          <w:bCs/>
          <w:sz w:val="24"/>
          <w:szCs w:val="24"/>
        </w:rPr>
        <w:t>and women and girls as champions.</w:t>
      </w:r>
      <w:r w:rsidR="004E1FB3">
        <w:rPr>
          <w:rFonts w:ascii="Calibri" w:hAnsi="Calibri" w:cs="Calibri"/>
          <w:bCs/>
          <w:sz w:val="24"/>
          <w:szCs w:val="24"/>
        </w:rPr>
        <w:t xml:space="preserve"> It recognises the role everyone can play </w:t>
      </w:r>
      <w:r w:rsidR="004E1FB3" w:rsidRPr="007376A4">
        <w:rPr>
          <w:rFonts w:ascii="Calibri" w:hAnsi="Calibri" w:cs="Calibri"/>
          <w:bCs/>
          <w:sz w:val="24"/>
          <w:szCs w:val="24"/>
        </w:rPr>
        <w:t xml:space="preserve">no matter who we are </w:t>
      </w:r>
      <w:r w:rsidR="004E1FB3">
        <w:rPr>
          <w:rFonts w:ascii="Calibri" w:hAnsi="Calibri" w:cs="Calibri"/>
          <w:bCs/>
          <w:sz w:val="24"/>
          <w:szCs w:val="24"/>
        </w:rPr>
        <w:t>and</w:t>
      </w:r>
      <w:r w:rsidR="004E1FB3" w:rsidRPr="007376A4">
        <w:rPr>
          <w:rFonts w:ascii="Calibri" w:hAnsi="Calibri" w:cs="Calibri"/>
          <w:bCs/>
          <w:sz w:val="24"/>
          <w:szCs w:val="24"/>
        </w:rPr>
        <w:t xml:space="preserve"> how small </w:t>
      </w:r>
      <w:r w:rsidR="004E1FB3">
        <w:rPr>
          <w:rFonts w:ascii="Calibri" w:hAnsi="Calibri" w:cs="Calibri"/>
          <w:bCs/>
          <w:sz w:val="24"/>
          <w:szCs w:val="24"/>
        </w:rPr>
        <w:t>a change it might seem</w:t>
      </w:r>
      <w:r w:rsidR="00193261">
        <w:rPr>
          <w:rFonts w:ascii="Calibri" w:hAnsi="Calibri" w:cs="Calibri"/>
          <w:bCs/>
          <w:sz w:val="24"/>
          <w:szCs w:val="24"/>
        </w:rPr>
        <w:t xml:space="preserve">. It recognises that </w:t>
      </w:r>
      <w:r w:rsidR="00193261" w:rsidRPr="00992CCF">
        <w:rPr>
          <w:rFonts w:ascii="Calibri" w:hAnsi="Calibri" w:cs="Calibri"/>
          <w:b/>
          <w:sz w:val="24"/>
          <w:szCs w:val="24"/>
        </w:rPr>
        <w:t xml:space="preserve">responsibility for ending VAWG needs to be shared across society </w:t>
      </w:r>
      <w:r w:rsidR="00193261" w:rsidRPr="00F947A6">
        <w:rPr>
          <w:rFonts w:ascii="Calibri" w:hAnsi="Calibri" w:cs="Calibri"/>
          <w:bCs/>
          <w:sz w:val="24"/>
          <w:szCs w:val="24"/>
        </w:rPr>
        <w:t xml:space="preserve">rather than placed solely on those who </w:t>
      </w:r>
      <w:r w:rsidR="00193261">
        <w:rPr>
          <w:rFonts w:ascii="Calibri" w:hAnsi="Calibri" w:cs="Calibri"/>
          <w:bCs/>
          <w:sz w:val="24"/>
          <w:szCs w:val="24"/>
        </w:rPr>
        <w:t xml:space="preserve">have </w:t>
      </w:r>
      <w:r w:rsidR="00193261" w:rsidRPr="00F947A6">
        <w:rPr>
          <w:rFonts w:ascii="Calibri" w:hAnsi="Calibri" w:cs="Calibri"/>
          <w:bCs/>
          <w:sz w:val="24"/>
          <w:szCs w:val="24"/>
        </w:rPr>
        <w:t>experience</w:t>
      </w:r>
      <w:r w:rsidR="00193261">
        <w:rPr>
          <w:rFonts w:ascii="Calibri" w:hAnsi="Calibri" w:cs="Calibri"/>
          <w:bCs/>
          <w:sz w:val="24"/>
          <w:szCs w:val="24"/>
        </w:rPr>
        <w:t>d</w:t>
      </w:r>
      <w:r w:rsidR="00193261" w:rsidRPr="00F947A6">
        <w:rPr>
          <w:rFonts w:ascii="Calibri" w:hAnsi="Calibri" w:cs="Calibri"/>
          <w:bCs/>
          <w:sz w:val="24"/>
          <w:szCs w:val="24"/>
        </w:rPr>
        <w:t xml:space="preserve"> it.</w:t>
      </w:r>
      <w:r w:rsidR="005D061C">
        <w:rPr>
          <w:rFonts w:ascii="Calibri" w:hAnsi="Calibri" w:cs="Calibri"/>
          <w:bCs/>
          <w:sz w:val="24"/>
          <w:szCs w:val="24"/>
        </w:rPr>
        <w:t xml:space="preserve">  We </w:t>
      </w:r>
      <w:r w:rsidR="005D061C" w:rsidRPr="00CE489C">
        <w:rPr>
          <w:rFonts w:ascii="Calibri" w:hAnsi="Calibri" w:cs="Calibri"/>
          <w:b/>
          <w:sz w:val="24"/>
          <w:szCs w:val="24"/>
        </w:rPr>
        <w:t>are making</w:t>
      </w:r>
      <w:r w:rsidR="006A2A95" w:rsidRPr="00CE489C">
        <w:rPr>
          <w:rFonts w:ascii="Calibri" w:hAnsi="Calibri" w:cs="Calibri"/>
          <w:b/>
          <w:sz w:val="24"/>
          <w:szCs w:val="24"/>
        </w:rPr>
        <w:t xml:space="preserve"> VAWG a priority </w:t>
      </w:r>
      <w:r w:rsidR="00746A00" w:rsidRPr="00CE489C">
        <w:rPr>
          <w:rFonts w:ascii="Calibri" w:hAnsi="Calibri" w:cs="Calibri"/>
          <w:b/>
          <w:sz w:val="24"/>
          <w:szCs w:val="24"/>
        </w:rPr>
        <w:t xml:space="preserve">across every department </w:t>
      </w:r>
      <w:r w:rsidR="005D061C" w:rsidRPr="00CE489C">
        <w:rPr>
          <w:rFonts w:ascii="Calibri" w:hAnsi="Calibri" w:cs="Calibri"/>
          <w:b/>
          <w:sz w:val="24"/>
          <w:szCs w:val="24"/>
        </w:rPr>
        <w:t>in Middlesbrough Council</w:t>
      </w:r>
      <w:r w:rsidR="005D061C">
        <w:rPr>
          <w:rFonts w:ascii="Calibri" w:hAnsi="Calibri" w:cs="Calibri"/>
          <w:bCs/>
          <w:sz w:val="24"/>
          <w:szCs w:val="24"/>
        </w:rPr>
        <w:t xml:space="preserve"> </w:t>
      </w:r>
      <w:r w:rsidR="00CA777E" w:rsidRPr="005D061C">
        <w:rPr>
          <w:rFonts w:ascii="Calibri" w:hAnsi="Calibri" w:cs="Calibri"/>
          <w:bCs/>
          <w:sz w:val="24"/>
          <w:szCs w:val="24"/>
        </w:rPr>
        <w:t xml:space="preserve">and will be </w:t>
      </w:r>
      <w:r w:rsidR="005D061C">
        <w:rPr>
          <w:rFonts w:ascii="Calibri" w:hAnsi="Calibri" w:cs="Calibri"/>
          <w:bCs/>
          <w:sz w:val="24"/>
          <w:szCs w:val="24"/>
        </w:rPr>
        <w:t xml:space="preserve">launching </w:t>
      </w:r>
      <w:r w:rsidR="00CA777E" w:rsidRPr="005D061C">
        <w:rPr>
          <w:rFonts w:ascii="Calibri" w:hAnsi="Calibri" w:cs="Calibri"/>
          <w:bCs/>
          <w:sz w:val="24"/>
          <w:szCs w:val="24"/>
        </w:rPr>
        <w:t xml:space="preserve">campaigns, training, initiatives </w:t>
      </w:r>
      <w:r w:rsidR="006A2A95" w:rsidRPr="005D061C">
        <w:rPr>
          <w:rFonts w:ascii="Calibri" w:hAnsi="Calibri" w:cs="Calibri"/>
          <w:bCs/>
          <w:sz w:val="24"/>
          <w:szCs w:val="24"/>
        </w:rPr>
        <w:t xml:space="preserve">and </w:t>
      </w:r>
      <w:r w:rsidR="00CA777E" w:rsidRPr="005D061C">
        <w:rPr>
          <w:rFonts w:ascii="Calibri" w:hAnsi="Calibri" w:cs="Calibri"/>
          <w:bCs/>
          <w:sz w:val="24"/>
          <w:szCs w:val="24"/>
        </w:rPr>
        <w:t>events to embed this</w:t>
      </w:r>
      <w:r w:rsidR="005D061C">
        <w:rPr>
          <w:rFonts w:ascii="Calibri" w:hAnsi="Calibri" w:cs="Calibri"/>
          <w:bCs/>
          <w:sz w:val="24"/>
          <w:szCs w:val="24"/>
        </w:rPr>
        <w:t xml:space="preserve">. </w:t>
      </w:r>
    </w:p>
    <w:p w14:paraId="331A7F4F" w14:textId="762E1404" w:rsidR="005D061C" w:rsidRPr="003205F9" w:rsidRDefault="003E0F82" w:rsidP="00CE489C">
      <w:pPr>
        <w:spacing w:line="360" w:lineRule="auto"/>
        <w:ind w:left="-284" w:right="-755"/>
        <w:jc w:val="center"/>
        <w:rPr>
          <w:rFonts w:ascii="Calibri" w:hAnsi="Calibri" w:cs="Calibri"/>
          <w:bCs/>
          <w:color w:val="814C05"/>
          <w:sz w:val="24"/>
          <w:szCs w:val="24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700A34C" wp14:editId="60C2DCAE">
                <wp:simplePos x="0" y="0"/>
                <wp:positionH relativeFrom="margin">
                  <wp:align>left</wp:align>
                </wp:positionH>
                <wp:positionV relativeFrom="paragraph">
                  <wp:posOffset>265284</wp:posOffset>
                </wp:positionV>
                <wp:extent cx="5859780" cy="1318260"/>
                <wp:effectExtent l="19050" t="38100" r="45720" b="53340"/>
                <wp:wrapNone/>
                <wp:docPr id="182764050" name="Text Box 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9780" cy="1318260"/>
                        </a:xfrm>
                        <a:custGeom>
                          <a:avLst/>
                          <a:gdLst>
                            <a:gd name="csX0" fmla="*/ 0 w 5859780"/>
                            <a:gd name="csY0" fmla="*/ 0 h 1318260"/>
                            <a:gd name="csX1" fmla="*/ 527380 w 5859780"/>
                            <a:gd name="csY1" fmla="*/ 0 h 1318260"/>
                            <a:gd name="csX2" fmla="*/ 1171956 w 5859780"/>
                            <a:gd name="csY2" fmla="*/ 0 h 1318260"/>
                            <a:gd name="csX3" fmla="*/ 1757934 w 5859780"/>
                            <a:gd name="csY3" fmla="*/ 0 h 1318260"/>
                            <a:gd name="csX4" fmla="*/ 2285314 w 5859780"/>
                            <a:gd name="csY4" fmla="*/ 0 h 1318260"/>
                            <a:gd name="csX5" fmla="*/ 2988488 w 5859780"/>
                            <a:gd name="csY5" fmla="*/ 0 h 1318260"/>
                            <a:gd name="csX6" fmla="*/ 3691661 w 5859780"/>
                            <a:gd name="csY6" fmla="*/ 0 h 1318260"/>
                            <a:gd name="csX7" fmla="*/ 4101846 w 5859780"/>
                            <a:gd name="csY7" fmla="*/ 0 h 1318260"/>
                            <a:gd name="csX8" fmla="*/ 4629226 w 5859780"/>
                            <a:gd name="csY8" fmla="*/ 0 h 1318260"/>
                            <a:gd name="csX9" fmla="*/ 5156606 w 5859780"/>
                            <a:gd name="csY9" fmla="*/ 0 h 1318260"/>
                            <a:gd name="csX10" fmla="*/ 5859780 w 5859780"/>
                            <a:gd name="csY10" fmla="*/ 0 h 1318260"/>
                            <a:gd name="csX11" fmla="*/ 5859780 w 5859780"/>
                            <a:gd name="csY11" fmla="*/ 452603 h 1318260"/>
                            <a:gd name="csX12" fmla="*/ 5859780 w 5859780"/>
                            <a:gd name="csY12" fmla="*/ 892023 h 1318260"/>
                            <a:gd name="csX13" fmla="*/ 5859780 w 5859780"/>
                            <a:gd name="csY13" fmla="*/ 1318260 h 1318260"/>
                            <a:gd name="csX14" fmla="*/ 5332400 w 5859780"/>
                            <a:gd name="csY14" fmla="*/ 1318260 h 1318260"/>
                            <a:gd name="csX15" fmla="*/ 4629226 w 5859780"/>
                            <a:gd name="csY15" fmla="*/ 1318260 h 1318260"/>
                            <a:gd name="csX16" fmla="*/ 3926053 w 5859780"/>
                            <a:gd name="csY16" fmla="*/ 1318260 h 1318260"/>
                            <a:gd name="csX17" fmla="*/ 3515868 w 5859780"/>
                            <a:gd name="csY17" fmla="*/ 1318260 h 1318260"/>
                            <a:gd name="csX18" fmla="*/ 2929890 w 5859780"/>
                            <a:gd name="csY18" fmla="*/ 1318260 h 1318260"/>
                            <a:gd name="csX19" fmla="*/ 2461108 w 5859780"/>
                            <a:gd name="csY19" fmla="*/ 1318260 h 1318260"/>
                            <a:gd name="csX20" fmla="*/ 1875130 w 5859780"/>
                            <a:gd name="csY20" fmla="*/ 1318260 h 1318260"/>
                            <a:gd name="csX21" fmla="*/ 1230554 w 5859780"/>
                            <a:gd name="csY21" fmla="*/ 1318260 h 1318260"/>
                            <a:gd name="csX22" fmla="*/ 527380 w 5859780"/>
                            <a:gd name="csY22" fmla="*/ 1318260 h 1318260"/>
                            <a:gd name="csX23" fmla="*/ 0 w 5859780"/>
                            <a:gd name="csY23" fmla="*/ 1318260 h 1318260"/>
                            <a:gd name="csX24" fmla="*/ 0 w 5859780"/>
                            <a:gd name="csY24" fmla="*/ 918388 h 1318260"/>
                            <a:gd name="csX25" fmla="*/ 0 w 5859780"/>
                            <a:gd name="csY25" fmla="*/ 518516 h 1318260"/>
                            <a:gd name="csX26" fmla="*/ 0 w 5859780"/>
                            <a:gd name="csY26" fmla="*/ 0 h 13182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</a:cxnLst>
                          <a:rect l="l" t="t" r="r" b="b"/>
                          <a:pathLst>
                            <a:path w="5859780" h="1318260" fill="none" extrusionOk="0">
                              <a:moveTo>
                                <a:pt x="0" y="0"/>
                              </a:moveTo>
                              <a:cubicBezTo>
                                <a:pt x="173518" y="-9050"/>
                                <a:pt x="286211" y="50270"/>
                                <a:pt x="527380" y="0"/>
                              </a:cubicBezTo>
                              <a:cubicBezTo>
                                <a:pt x="768549" y="-50270"/>
                                <a:pt x="927014" y="54304"/>
                                <a:pt x="1171956" y="0"/>
                              </a:cubicBezTo>
                              <a:cubicBezTo>
                                <a:pt x="1416898" y="-54304"/>
                                <a:pt x="1593569" y="30960"/>
                                <a:pt x="1757934" y="0"/>
                              </a:cubicBezTo>
                              <a:cubicBezTo>
                                <a:pt x="1922299" y="-30960"/>
                                <a:pt x="2146722" y="22882"/>
                                <a:pt x="2285314" y="0"/>
                              </a:cubicBezTo>
                              <a:cubicBezTo>
                                <a:pt x="2423906" y="-22882"/>
                                <a:pt x="2687494" y="23056"/>
                                <a:pt x="2988488" y="0"/>
                              </a:cubicBezTo>
                              <a:cubicBezTo>
                                <a:pt x="3289482" y="-23056"/>
                                <a:pt x="3428023" y="56882"/>
                                <a:pt x="3691661" y="0"/>
                              </a:cubicBezTo>
                              <a:cubicBezTo>
                                <a:pt x="3955299" y="-56882"/>
                                <a:pt x="3943585" y="25276"/>
                                <a:pt x="4101846" y="0"/>
                              </a:cubicBezTo>
                              <a:cubicBezTo>
                                <a:pt x="4260107" y="-25276"/>
                                <a:pt x="4411266" y="16302"/>
                                <a:pt x="4629226" y="0"/>
                              </a:cubicBezTo>
                              <a:cubicBezTo>
                                <a:pt x="4847186" y="-16302"/>
                                <a:pt x="4911552" y="2799"/>
                                <a:pt x="5156606" y="0"/>
                              </a:cubicBezTo>
                              <a:cubicBezTo>
                                <a:pt x="5401660" y="-2799"/>
                                <a:pt x="5710379" y="43317"/>
                                <a:pt x="5859780" y="0"/>
                              </a:cubicBezTo>
                              <a:cubicBezTo>
                                <a:pt x="5912834" y="119606"/>
                                <a:pt x="5806396" y="236098"/>
                                <a:pt x="5859780" y="452603"/>
                              </a:cubicBezTo>
                              <a:cubicBezTo>
                                <a:pt x="5913164" y="669108"/>
                                <a:pt x="5834219" y="784015"/>
                                <a:pt x="5859780" y="892023"/>
                              </a:cubicBezTo>
                              <a:cubicBezTo>
                                <a:pt x="5885341" y="1000031"/>
                                <a:pt x="5827666" y="1200708"/>
                                <a:pt x="5859780" y="1318260"/>
                              </a:cubicBezTo>
                              <a:cubicBezTo>
                                <a:pt x="5748203" y="1346459"/>
                                <a:pt x="5522678" y="1275597"/>
                                <a:pt x="5332400" y="1318260"/>
                              </a:cubicBezTo>
                              <a:cubicBezTo>
                                <a:pt x="5142122" y="1360923"/>
                                <a:pt x="4792455" y="1294484"/>
                                <a:pt x="4629226" y="1318260"/>
                              </a:cubicBezTo>
                              <a:cubicBezTo>
                                <a:pt x="4465997" y="1342036"/>
                                <a:pt x="4222298" y="1247825"/>
                                <a:pt x="3926053" y="1318260"/>
                              </a:cubicBezTo>
                              <a:cubicBezTo>
                                <a:pt x="3629808" y="1388695"/>
                                <a:pt x="3704787" y="1297919"/>
                                <a:pt x="3515868" y="1318260"/>
                              </a:cubicBezTo>
                              <a:cubicBezTo>
                                <a:pt x="3326950" y="1338601"/>
                                <a:pt x="3183659" y="1257548"/>
                                <a:pt x="2929890" y="1318260"/>
                              </a:cubicBezTo>
                              <a:cubicBezTo>
                                <a:pt x="2676121" y="1378972"/>
                                <a:pt x="2670035" y="1278163"/>
                                <a:pt x="2461108" y="1318260"/>
                              </a:cubicBezTo>
                              <a:cubicBezTo>
                                <a:pt x="2252181" y="1358357"/>
                                <a:pt x="2125787" y="1255905"/>
                                <a:pt x="1875130" y="1318260"/>
                              </a:cubicBezTo>
                              <a:cubicBezTo>
                                <a:pt x="1624473" y="1380615"/>
                                <a:pt x="1371770" y="1303588"/>
                                <a:pt x="1230554" y="1318260"/>
                              </a:cubicBezTo>
                              <a:cubicBezTo>
                                <a:pt x="1089338" y="1332932"/>
                                <a:pt x="780971" y="1260380"/>
                                <a:pt x="527380" y="1318260"/>
                              </a:cubicBezTo>
                              <a:cubicBezTo>
                                <a:pt x="273789" y="1376140"/>
                                <a:pt x="207392" y="1274308"/>
                                <a:pt x="0" y="1318260"/>
                              </a:cubicBezTo>
                              <a:cubicBezTo>
                                <a:pt x="-46148" y="1221584"/>
                                <a:pt x="47347" y="1042433"/>
                                <a:pt x="0" y="918388"/>
                              </a:cubicBezTo>
                              <a:cubicBezTo>
                                <a:pt x="-47347" y="794343"/>
                                <a:pt x="24699" y="696951"/>
                                <a:pt x="0" y="518516"/>
                              </a:cubicBezTo>
                              <a:cubicBezTo>
                                <a:pt x="-24699" y="340081"/>
                                <a:pt x="12235" y="132162"/>
                                <a:pt x="0" y="0"/>
                              </a:cubicBezTo>
                              <a:close/>
                            </a:path>
                            <a:path w="5859780" h="1318260" stroke="0" extrusionOk="0">
                              <a:moveTo>
                                <a:pt x="0" y="0"/>
                              </a:moveTo>
                              <a:cubicBezTo>
                                <a:pt x="233309" y="-45570"/>
                                <a:pt x="429901" y="49779"/>
                                <a:pt x="585978" y="0"/>
                              </a:cubicBezTo>
                              <a:cubicBezTo>
                                <a:pt x="742055" y="-49779"/>
                                <a:pt x="944597" y="3245"/>
                                <a:pt x="1289152" y="0"/>
                              </a:cubicBezTo>
                              <a:cubicBezTo>
                                <a:pt x="1633707" y="-3245"/>
                                <a:pt x="1816198" y="8389"/>
                                <a:pt x="1992325" y="0"/>
                              </a:cubicBezTo>
                              <a:cubicBezTo>
                                <a:pt x="2168452" y="-8389"/>
                                <a:pt x="2281005" y="15293"/>
                                <a:pt x="2461108" y="0"/>
                              </a:cubicBezTo>
                              <a:cubicBezTo>
                                <a:pt x="2641211" y="-15293"/>
                                <a:pt x="2948815" y="21214"/>
                                <a:pt x="3105683" y="0"/>
                              </a:cubicBezTo>
                              <a:cubicBezTo>
                                <a:pt x="3262552" y="-21214"/>
                                <a:pt x="3438760" y="67062"/>
                                <a:pt x="3750259" y="0"/>
                              </a:cubicBezTo>
                              <a:cubicBezTo>
                                <a:pt x="4061758" y="-67062"/>
                                <a:pt x="4043417" y="49051"/>
                                <a:pt x="4219042" y="0"/>
                              </a:cubicBezTo>
                              <a:cubicBezTo>
                                <a:pt x="4394667" y="-49051"/>
                                <a:pt x="4514147" y="5753"/>
                                <a:pt x="4805020" y="0"/>
                              </a:cubicBezTo>
                              <a:cubicBezTo>
                                <a:pt x="5095893" y="-5753"/>
                                <a:pt x="5605212" y="27901"/>
                                <a:pt x="5859780" y="0"/>
                              </a:cubicBezTo>
                              <a:cubicBezTo>
                                <a:pt x="5873206" y="174557"/>
                                <a:pt x="5856447" y="270935"/>
                                <a:pt x="5859780" y="413055"/>
                              </a:cubicBezTo>
                              <a:cubicBezTo>
                                <a:pt x="5863113" y="555175"/>
                                <a:pt x="5841444" y="695143"/>
                                <a:pt x="5859780" y="826110"/>
                              </a:cubicBezTo>
                              <a:cubicBezTo>
                                <a:pt x="5878116" y="957078"/>
                                <a:pt x="5854219" y="1138884"/>
                                <a:pt x="5859780" y="1318260"/>
                              </a:cubicBezTo>
                              <a:cubicBezTo>
                                <a:pt x="5697872" y="1342076"/>
                                <a:pt x="5573862" y="1286957"/>
                                <a:pt x="5449595" y="1318260"/>
                              </a:cubicBezTo>
                              <a:cubicBezTo>
                                <a:pt x="5325329" y="1349563"/>
                                <a:pt x="5141246" y="1297277"/>
                                <a:pt x="4980813" y="1318260"/>
                              </a:cubicBezTo>
                              <a:cubicBezTo>
                                <a:pt x="4820380" y="1339243"/>
                                <a:pt x="4518421" y="1252274"/>
                                <a:pt x="4277639" y="1318260"/>
                              </a:cubicBezTo>
                              <a:cubicBezTo>
                                <a:pt x="4036857" y="1384246"/>
                                <a:pt x="3910274" y="1300020"/>
                                <a:pt x="3750259" y="1318260"/>
                              </a:cubicBezTo>
                              <a:cubicBezTo>
                                <a:pt x="3590244" y="1336500"/>
                                <a:pt x="3394209" y="1307129"/>
                                <a:pt x="3164281" y="1318260"/>
                              </a:cubicBezTo>
                              <a:cubicBezTo>
                                <a:pt x="2934353" y="1329391"/>
                                <a:pt x="2920015" y="1281356"/>
                                <a:pt x="2695499" y="1318260"/>
                              </a:cubicBezTo>
                              <a:cubicBezTo>
                                <a:pt x="2470983" y="1355164"/>
                                <a:pt x="2472397" y="1302603"/>
                                <a:pt x="2285314" y="1318260"/>
                              </a:cubicBezTo>
                              <a:cubicBezTo>
                                <a:pt x="2098231" y="1333917"/>
                                <a:pt x="1972827" y="1299868"/>
                                <a:pt x="1816532" y="1318260"/>
                              </a:cubicBezTo>
                              <a:cubicBezTo>
                                <a:pt x="1660237" y="1336652"/>
                                <a:pt x="1446562" y="1300527"/>
                                <a:pt x="1230554" y="1318260"/>
                              </a:cubicBezTo>
                              <a:cubicBezTo>
                                <a:pt x="1014546" y="1335993"/>
                                <a:pt x="969363" y="1280626"/>
                                <a:pt x="820369" y="1318260"/>
                              </a:cubicBezTo>
                              <a:cubicBezTo>
                                <a:pt x="671375" y="1355894"/>
                                <a:pt x="272475" y="1300555"/>
                                <a:pt x="0" y="1318260"/>
                              </a:cubicBezTo>
                              <a:cubicBezTo>
                                <a:pt x="-24979" y="1134177"/>
                                <a:pt x="49850" y="1040526"/>
                                <a:pt x="0" y="865657"/>
                              </a:cubicBezTo>
                              <a:cubicBezTo>
                                <a:pt x="-49850" y="690788"/>
                                <a:pt x="32849" y="555681"/>
                                <a:pt x="0" y="465785"/>
                              </a:cubicBezTo>
                              <a:cubicBezTo>
                                <a:pt x="-32849" y="375889"/>
                                <a:pt x="52578" y="17458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19050">
                          <a:solidFill>
                            <a:srgbClr val="B26202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893864065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CF9AC8B" w14:textId="07326914" w:rsidR="005D061C" w:rsidRPr="003205F9" w:rsidRDefault="005D061C" w:rsidP="008A0EFF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color w:val="814C05"/>
                                <w:sz w:val="28"/>
                                <w:szCs w:val="28"/>
                              </w:rPr>
                            </w:pPr>
                            <w:r w:rsidRPr="003205F9">
                              <w:rPr>
                                <w:rFonts w:ascii="Calibri" w:hAnsi="Calibri" w:cs="Calibri"/>
                                <w:b/>
                                <w:bCs/>
                                <w:color w:val="814C05"/>
                                <w:sz w:val="28"/>
                                <w:szCs w:val="28"/>
                              </w:rPr>
                              <w:t>Register as an ambassador or champion</w:t>
                            </w:r>
                            <w:r w:rsidRPr="003205F9">
                              <w:rPr>
                                <w:rFonts w:ascii="Calibri" w:hAnsi="Calibri" w:cs="Calibri"/>
                                <w:color w:val="814C05"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14" w:history="1">
                              <w:r w:rsidRPr="003205F9">
                                <w:rPr>
                                  <w:rStyle w:val="Hyperlink"/>
                                  <w:rFonts w:ascii="Calibri" w:hAnsi="Calibri" w:cs="Calibri"/>
                                  <w:color w:val="814C05"/>
                                  <w:sz w:val="28"/>
                                  <w:szCs w:val="28"/>
                                </w:rPr>
                                <w:t>here</w:t>
                              </w:r>
                            </w:hyperlink>
                          </w:p>
                          <w:p w14:paraId="3DD03169" w14:textId="376085CC" w:rsidR="005D061C" w:rsidRPr="005D061C" w:rsidRDefault="005D061C" w:rsidP="008A0EFF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</w:pPr>
                            <w:r w:rsidRPr="005D061C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Contact </w:t>
                            </w:r>
                            <w:hyperlink r:id="rId15" w:history="1">
                              <w:r w:rsidRPr="005D061C">
                                <w:rPr>
                                  <w:rStyle w:val="Hyperlink"/>
                                  <w:rFonts w:ascii="Calibri" w:hAnsi="Calibri" w:cs="Calibri"/>
                                  <w:sz w:val="28"/>
                                  <w:szCs w:val="28"/>
                                </w:rPr>
                                <w:t>whiteribbon@middlesbrough.gov.uk</w:t>
                              </w:r>
                            </w:hyperlink>
                            <w:r w:rsidRPr="005D061C">
                              <w:rPr>
                                <w:rFonts w:ascii="Calibri" w:hAnsi="Calibri" w:cs="Calibri"/>
                                <w:sz w:val="28"/>
                                <w:szCs w:val="28"/>
                              </w:rPr>
                              <w:t xml:space="preserve"> to learn more or express interest in becoming involved in our accreditation efforts</w:t>
                            </w:r>
                          </w:p>
                          <w:p w14:paraId="12C55B06" w14:textId="77046681" w:rsidR="005D061C" w:rsidRDefault="005D0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00A34C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9" type="#_x0000_t202" alt="&quot;&quot;" style="position:absolute;left:0;text-align:left;margin-left:0;margin-top:20.9pt;width:461.4pt;height:103.8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" fillcolor="white [3201]" strokecolor="#b26202" strokeweight="1.5pt">
                <v:textbox>
                  <w:txbxContent>
                    <w:p w14:paraId="0CF9AC8B" w14:textId="07326914" w:rsidR="005D061C" w:rsidRPr="003205F9" w:rsidRDefault="005D061C" w:rsidP="008A0EFF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color w:val="814C05"/>
                          <w:sz w:val="28"/>
                          <w:szCs w:val="28"/>
                        </w:rPr>
                      </w:pPr>
                      <w:r w:rsidRPr="003205F9">
                        <w:rPr>
                          <w:rFonts w:ascii="Calibri" w:hAnsi="Calibri" w:cs="Calibri"/>
                          <w:b/>
                          <w:bCs/>
                          <w:color w:val="814C05"/>
                          <w:sz w:val="28"/>
                          <w:szCs w:val="28"/>
                        </w:rPr>
                        <w:t>Register as an ambassador or champion</w:t>
                      </w:r>
                      <w:r w:rsidRPr="003205F9">
                        <w:rPr>
                          <w:rFonts w:ascii="Calibri" w:hAnsi="Calibri" w:cs="Calibri"/>
                          <w:color w:val="814C05"/>
                          <w:sz w:val="28"/>
                          <w:szCs w:val="28"/>
                        </w:rPr>
                        <w:t xml:space="preserve"> </w:t>
                      </w:r>
                      <w:hyperlink r:id="rId16" w:history="1">
                        <w:r w:rsidRPr="003205F9">
                          <w:rPr>
                            <w:rStyle w:val="Hyperlink"/>
                            <w:rFonts w:ascii="Calibri" w:hAnsi="Calibri" w:cs="Calibri"/>
                            <w:color w:val="814C05"/>
                            <w:sz w:val="28"/>
                            <w:szCs w:val="28"/>
                          </w:rPr>
                          <w:t>here</w:t>
                        </w:r>
                      </w:hyperlink>
                    </w:p>
                    <w:p w14:paraId="3DD03169" w14:textId="376085CC" w:rsidR="005D061C" w:rsidRPr="005D061C" w:rsidRDefault="005D061C" w:rsidP="008A0EFF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sz w:val="28"/>
                          <w:szCs w:val="28"/>
                        </w:rPr>
                      </w:pPr>
                      <w:r w:rsidRPr="005D061C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Contact </w:t>
                      </w:r>
                      <w:hyperlink r:id="rId17" w:history="1">
                        <w:r w:rsidRPr="005D061C">
                          <w:rPr>
                            <w:rStyle w:val="Hyperlink"/>
                            <w:rFonts w:ascii="Calibri" w:hAnsi="Calibri" w:cs="Calibri"/>
                            <w:sz w:val="28"/>
                            <w:szCs w:val="28"/>
                          </w:rPr>
                          <w:t>whiteribbon@middlesbrough.gov.uk</w:t>
                        </w:r>
                      </w:hyperlink>
                      <w:r w:rsidRPr="005D061C">
                        <w:rPr>
                          <w:rFonts w:ascii="Calibri" w:hAnsi="Calibri" w:cs="Calibri"/>
                          <w:sz w:val="28"/>
                          <w:szCs w:val="28"/>
                        </w:rPr>
                        <w:t xml:space="preserve"> to learn more or express interest in becoming involved in our accreditation efforts</w:t>
                      </w:r>
                    </w:p>
                    <w:p w14:paraId="12C55B06" w14:textId="77046681" w:rsidR="005D061C" w:rsidRDefault="005D061C"/>
                  </w:txbxContent>
                </v:textbox>
                <w10:wrap anchorx="margin"/>
              </v:shape>
            </w:pict>
          </mc:Fallback>
        </mc:AlternateContent>
      </w:r>
      <w:r w:rsidR="005D061C" w:rsidRPr="003205F9">
        <w:rPr>
          <w:rFonts w:ascii="Calibri" w:hAnsi="Calibri" w:cs="Calibri"/>
          <w:b/>
          <w:color w:val="814C05"/>
          <w:sz w:val="24"/>
          <w:szCs w:val="24"/>
        </w:rPr>
        <w:t>We are also actively recruiting ambassadors and champions across Middlesbrough</w:t>
      </w:r>
      <w:r w:rsidR="005D061C" w:rsidRPr="003205F9">
        <w:rPr>
          <w:rFonts w:ascii="Calibri" w:hAnsi="Calibri" w:cs="Calibri"/>
          <w:bCs/>
          <w:color w:val="814C05"/>
          <w:sz w:val="24"/>
          <w:szCs w:val="24"/>
        </w:rPr>
        <w:t>.</w:t>
      </w:r>
    </w:p>
    <w:p w14:paraId="722471D2" w14:textId="397EAF90" w:rsidR="005D061C" w:rsidRDefault="005D061C" w:rsidP="005D061C">
      <w:pPr>
        <w:spacing w:line="360" w:lineRule="auto"/>
        <w:ind w:left="-284" w:right="-755"/>
        <w:jc w:val="both"/>
        <w:rPr>
          <w:rFonts w:ascii="Calibri" w:hAnsi="Calibri" w:cs="Calibri"/>
          <w:sz w:val="24"/>
          <w:szCs w:val="24"/>
        </w:rPr>
      </w:pPr>
    </w:p>
    <w:p w14:paraId="5FEE6F16" w14:textId="6F7F59D0" w:rsidR="00646C14" w:rsidRPr="00CC08DF" w:rsidRDefault="00646C14" w:rsidP="00BE5B56">
      <w:pPr>
        <w:ind w:right="-472"/>
        <w:rPr>
          <w:rFonts w:ascii="Calibri" w:hAnsi="Calibri" w:cs="Calibri"/>
          <w:b/>
          <w:bCs/>
          <w:sz w:val="28"/>
          <w:szCs w:val="24"/>
        </w:rPr>
      </w:pPr>
    </w:p>
    <w:sectPr w:rsidR="00646C14" w:rsidRPr="00CC08DF" w:rsidSect="00C66EB4">
      <w:headerReference w:type="even" r:id="rId18"/>
      <w:headerReference w:type="first" r:id="rId19"/>
      <w:type w:val="continuous"/>
      <w:pgSz w:w="11906" w:h="16838" w:code="9"/>
      <w:pgMar w:top="1440" w:right="1440" w:bottom="1440" w:left="1440" w:header="0" w:footer="0" w:gutter="0"/>
      <w:cols w:space="102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61643" w14:textId="77777777" w:rsidR="009655A8" w:rsidRPr="00560E1E" w:rsidRDefault="009655A8" w:rsidP="00180323">
      <w:pPr>
        <w:spacing w:after="0"/>
      </w:pPr>
      <w:r w:rsidRPr="00560E1E">
        <w:separator/>
      </w:r>
    </w:p>
  </w:endnote>
  <w:endnote w:type="continuationSeparator" w:id="0">
    <w:p w14:paraId="78B10948" w14:textId="77777777" w:rsidR="009655A8" w:rsidRPr="00560E1E" w:rsidRDefault="009655A8" w:rsidP="00180323">
      <w:pPr>
        <w:spacing w:after="0"/>
      </w:pPr>
      <w:r w:rsidRPr="00560E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92C1E" w14:textId="77777777" w:rsidR="009655A8" w:rsidRPr="00560E1E" w:rsidRDefault="009655A8" w:rsidP="00180323">
      <w:pPr>
        <w:spacing w:after="0"/>
      </w:pPr>
      <w:r w:rsidRPr="00560E1E">
        <w:separator/>
      </w:r>
    </w:p>
  </w:footnote>
  <w:footnote w:type="continuationSeparator" w:id="0">
    <w:p w14:paraId="5D5EC893" w14:textId="77777777" w:rsidR="009655A8" w:rsidRPr="00560E1E" w:rsidRDefault="009655A8" w:rsidP="00180323">
      <w:pPr>
        <w:spacing w:after="0"/>
      </w:pPr>
      <w:r w:rsidRPr="00560E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A6134" w14:textId="194AAFE1" w:rsidR="00560E1E" w:rsidRDefault="00560E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4A149E" wp14:editId="29C67B3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54555" cy="345440"/>
              <wp:effectExtent l="0" t="0" r="17145" b="16510"/>
              <wp:wrapNone/>
              <wp:docPr id="2011454258" name="Text Box 5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45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B0D74E" w14:textId="1B4085EF" w:rsidR="00560E1E" w:rsidRPr="00560E1E" w:rsidRDefault="00560E1E" w:rsidP="00560E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560E1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4A149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This document was classified as: OFFICIAL" style="position:absolute;margin-left:0;margin-top:0;width:169.65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" filled="f" stroked="f">
              <v:textbox style="mso-fit-shape-to-text:t" inset="0,15pt,0,0">
                <w:txbxContent>
                  <w:p w14:paraId="00B0D74E" w14:textId="1B4085EF" w:rsidR="00560E1E" w:rsidRPr="00560E1E" w:rsidRDefault="00560E1E" w:rsidP="00560E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560E1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7B9BA" w14:textId="77777777" w:rsidR="004420DF" w:rsidRDefault="004420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9773E0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0pt;height:56.15pt" o:bullet="t">
        <v:imagedata r:id="rId1" o:title="preferred logo_no tagline_black"/>
      </v:shape>
    </w:pict>
  </w:numPicBullet>
  <w:numPicBullet w:numPicBulletId="1">
    <w:pict>
      <v:shape w14:anchorId="389B96A9" id="_x0000_i1026" type="#_x0000_t75" style="width:276.6pt;height:254.4pt" o:bullet="t">
        <v:imagedata r:id="rId2" o:title="ribbon"/>
      </v:shape>
    </w:pict>
  </w:numPicBullet>
  <w:abstractNum w:abstractNumId="0" w15:restartNumberingAfterBreak="0">
    <w:nsid w:val="0CA96F1C"/>
    <w:multiLevelType w:val="hybridMultilevel"/>
    <w:tmpl w:val="C3947DE8"/>
    <w:lvl w:ilvl="0" w:tplc="CBDC3AB0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9095F"/>
    <w:multiLevelType w:val="hybridMultilevel"/>
    <w:tmpl w:val="D7768806"/>
    <w:lvl w:ilvl="0" w:tplc="F26EE55C">
      <w:start w:val="1"/>
      <w:numFmt w:val="bullet"/>
      <w:lvlText w:val=""/>
      <w:lvlPicBulletId w:val="1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DBA5514"/>
    <w:multiLevelType w:val="hybridMultilevel"/>
    <w:tmpl w:val="478C15EA"/>
    <w:lvl w:ilvl="0" w:tplc="FB94E5A4">
      <w:start w:val="45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B26E0"/>
    <w:multiLevelType w:val="hybridMultilevel"/>
    <w:tmpl w:val="5D90E196"/>
    <w:lvl w:ilvl="0" w:tplc="19CE59A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F4821"/>
    <w:multiLevelType w:val="hybridMultilevel"/>
    <w:tmpl w:val="DF96F84C"/>
    <w:lvl w:ilvl="0" w:tplc="31C0E850">
      <w:start w:val="1"/>
      <w:numFmt w:val="bullet"/>
      <w:pStyle w:val="Heading6"/>
      <w:lvlText w:val=""/>
      <w:lvlJc w:val="left"/>
      <w:pPr>
        <w:ind w:left="360" w:hanging="360"/>
      </w:pPr>
      <w:rPr>
        <w:rFonts w:ascii="Symbol" w:hAnsi="Symbol" w:hint="default"/>
        <w:color w:val="333333" w:themeColor="accent2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6774E"/>
    <w:multiLevelType w:val="multilevel"/>
    <w:tmpl w:val="944C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5438406">
    <w:abstractNumId w:val="0"/>
  </w:num>
  <w:num w:numId="2" w16cid:durableId="1500383628">
    <w:abstractNumId w:val="2"/>
  </w:num>
  <w:num w:numId="3" w16cid:durableId="1908110138">
    <w:abstractNumId w:val="4"/>
  </w:num>
  <w:num w:numId="4" w16cid:durableId="193809109">
    <w:abstractNumId w:val="3"/>
  </w:num>
  <w:num w:numId="5" w16cid:durableId="1210914957">
    <w:abstractNumId w:val="1"/>
  </w:num>
  <w:num w:numId="6" w16cid:durableId="20769759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80C"/>
    <w:rsid w:val="00000DE2"/>
    <w:rsid w:val="0000619A"/>
    <w:rsid w:val="00006D91"/>
    <w:rsid w:val="00017EC6"/>
    <w:rsid w:val="000202E5"/>
    <w:rsid w:val="00021891"/>
    <w:rsid w:val="00026B5F"/>
    <w:rsid w:val="00030B86"/>
    <w:rsid w:val="00033061"/>
    <w:rsid w:val="00033A99"/>
    <w:rsid w:val="0005353A"/>
    <w:rsid w:val="00057185"/>
    <w:rsid w:val="00061F19"/>
    <w:rsid w:val="0006608E"/>
    <w:rsid w:val="000715DF"/>
    <w:rsid w:val="00080CA0"/>
    <w:rsid w:val="0008185F"/>
    <w:rsid w:val="00084FFF"/>
    <w:rsid w:val="00087953"/>
    <w:rsid w:val="0009512E"/>
    <w:rsid w:val="000A03E2"/>
    <w:rsid w:val="000A1235"/>
    <w:rsid w:val="000A2A82"/>
    <w:rsid w:val="000A4171"/>
    <w:rsid w:val="000A4C25"/>
    <w:rsid w:val="000B03D6"/>
    <w:rsid w:val="000B406F"/>
    <w:rsid w:val="000B4E0D"/>
    <w:rsid w:val="000C416F"/>
    <w:rsid w:val="000D4E68"/>
    <w:rsid w:val="000E028A"/>
    <w:rsid w:val="000E59B9"/>
    <w:rsid w:val="000F121B"/>
    <w:rsid w:val="000F2FCE"/>
    <w:rsid w:val="001007DF"/>
    <w:rsid w:val="0010133A"/>
    <w:rsid w:val="001015E8"/>
    <w:rsid w:val="00102883"/>
    <w:rsid w:val="00106024"/>
    <w:rsid w:val="00106E97"/>
    <w:rsid w:val="0010766D"/>
    <w:rsid w:val="00113A0B"/>
    <w:rsid w:val="001208C1"/>
    <w:rsid w:val="00120BEB"/>
    <w:rsid w:val="00127EC5"/>
    <w:rsid w:val="00131280"/>
    <w:rsid w:val="0013583D"/>
    <w:rsid w:val="00135A05"/>
    <w:rsid w:val="001366AD"/>
    <w:rsid w:val="00141D66"/>
    <w:rsid w:val="00142C2C"/>
    <w:rsid w:val="00145FEE"/>
    <w:rsid w:val="001467A1"/>
    <w:rsid w:val="00147766"/>
    <w:rsid w:val="001478AA"/>
    <w:rsid w:val="0015421B"/>
    <w:rsid w:val="00154747"/>
    <w:rsid w:val="00156595"/>
    <w:rsid w:val="001643DE"/>
    <w:rsid w:val="00165FE7"/>
    <w:rsid w:val="00172036"/>
    <w:rsid w:val="0017716E"/>
    <w:rsid w:val="00180323"/>
    <w:rsid w:val="00184C48"/>
    <w:rsid w:val="001872C7"/>
    <w:rsid w:val="00187A72"/>
    <w:rsid w:val="00191FA9"/>
    <w:rsid w:val="00193261"/>
    <w:rsid w:val="001937AD"/>
    <w:rsid w:val="001938ED"/>
    <w:rsid w:val="00195485"/>
    <w:rsid w:val="00197D4F"/>
    <w:rsid w:val="001A73C2"/>
    <w:rsid w:val="001B0F20"/>
    <w:rsid w:val="001B77F1"/>
    <w:rsid w:val="001B7DA0"/>
    <w:rsid w:val="001C29EF"/>
    <w:rsid w:val="001C695D"/>
    <w:rsid w:val="001D4CE8"/>
    <w:rsid w:val="001D4D0F"/>
    <w:rsid w:val="001D51D4"/>
    <w:rsid w:val="001D694C"/>
    <w:rsid w:val="001D7FCE"/>
    <w:rsid w:val="001E000A"/>
    <w:rsid w:val="001E4323"/>
    <w:rsid w:val="001E58CA"/>
    <w:rsid w:val="001E6818"/>
    <w:rsid w:val="001E75E6"/>
    <w:rsid w:val="001F0E9C"/>
    <w:rsid w:val="001F25C7"/>
    <w:rsid w:val="001F4906"/>
    <w:rsid w:val="001F6937"/>
    <w:rsid w:val="002005A9"/>
    <w:rsid w:val="00200853"/>
    <w:rsid w:val="002010AD"/>
    <w:rsid w:val="00201452"/>
    <w:rsid w:val="00202BB7"/>
    <w:rsid w:val="002035DA"/>
    <w:rsid w:val="002049B4"/>
    <w:rsid w:val="00214645"/>
    <w:rsid w:val="00214DFE"/>
    <w:rsid w:val="00221A52"/>
    <w:rsid w:val="00223721"/>
    <w:rsid w:val="00225085"/>
    <w:rsid w:val="002440C7"/>
    <w:rsid w:val="002457F5"/>
    <w:rsid w:val="00245D5E"/>
    <w:rsid w:val="002508C0"/>
    <w:rsid w:val="0025152C"/>
    <w:rsid w:val="002538A9"/>
    <w:rsid w:val="00253D5F"/>
    <w:rsid w:val="00257660"/>
    <w:rsid w:val="00262618"/>
    <w:rsid w:val="00265A3A"/>
    <w:rsid w:val="00270813"/>
    <w:rsid w:val="0028138A"/>
    <w:rsid w:val="00294E56"/>
    <w:rsid w:val="002A10BF"/>
    <w:rsid w:val="002A3600"/>
    <w:rsid w:val="002A54BD"/>
    <w:rsid w:val="002A58AC"/>
    <w:rsid w:val="002A5D77"/>
    <w:rsid w:val="002A6F0A"/>
    <w:rsid w:val="002A771D"/>
    <w:rsid w:val="002A79C0"/>
    <w:rsid w:val="002B0CBD"/>
    <w:rsid w:val="002B2D8D"/>
    <w:rsid w:val="002B4BAC"/>
    <w:rsid w:val="002B5DC3"/>
    <w:rsid w:val="002B7103"/>
    <w:rsid w:val="002B7466"/>
    <w:rsid w:val="002C6336"/>
    <w:rsid w:val="002C7281"/>
    <w:rsid w:val="002D0927"/>
    <w:rsid w:val="002D15A4"/>
    <w:rsid w:val="002D3FBE"/>
    <w:rsid w:val="002D4DC3"/>
    <w:rsid w:val="002E66BD"/>
    <w:rsid w:val="002F45B8"/>
    <w:rsid w:val="002F5E15"/>
    <w:rsid w:val="002F66E2"/>
    <w:rsid w:val="002F7482"/>
    <w:rsid w:val="00300B32"/>
    <w:rsid w:val="0030174C"/>
    <w:rsid w:val="00306157"/>
    <w:rsid w:val="0030621A"/>
    <w:rsid w:val="003142FF"/>
    <w:rsid w:val="00314806"/>
    <w:rsid w:val="00315BC0"/>
    <w:rsid w:val="003205F9"/>
    <w:rsid w:val="00332FE4"/>
    <w:rsid w:val="0033418B"/>
    <w:rsid w:val="00337301"/>
    <w:rsid w:val="00342174"/>
    <w:rsid w:val="00343E94"/>
    <w:rsid w:val="00344FA0"/>
    <w:rsid w:val="00351219"/>
    <w:rsid w:val="00351338"/>
    <w:rsid w:val="003543A1"/>
    <w:rsid w:val="00354633"/>
    <w:rsid w:val="00361E91"/>
    <w:rsid w:val="0036222F"/>
    <w:rsid w:val="003634E5"/>
    <w:rsid w:val="0036412E"/>
    <w:rsid w:val="003665A7"/>
    <w:rsid w:val="003673BD"/>
    <w:rsid w:val="00370DD2"/>
    <w:rsid w:val="00371E1E"/>
    <w:rsid w:val="00371FA1"/>
    <w:rsid w:val="00372773"/>
    <w:rsid w:val="00377319"/>
    <w:rsid w:val="00385BB3"/>
    <w:rsid w:val="00386FA2"/>
    <w:rsid w:val="0039585C"/>
    <w:rsid w:val="0039674F"/>
    <w:rsid w:val="003A104C"/>
    <w:rsid w:val="003A155A"/>
    <w:rsid w:val="003A21C0"/>
    <w:rsid w:val="003A7194"/>
    <w:rsid w:val="003A7548"/>
    <w:rsid w:val="003B0073"/>
    <w:rsid w:val="003B00E0"/>
    <w:rsid w:val="003B0CC2"/>
    <w:rsid w:val="003B1239"/>
    <w:rsid w:val="003C0F38"/>
    <w:rsid w:val="003C187D"/>
    <w:rsid w:val="003C300F"/>
    <w:rsid w:val="003C6B2E"/>
    <w:rsid w:val="003D08C5"/>
    <w:rsid w:val="003D242C"/>
    <w:rsid w:val="003D54C8"/>
    <w:rsid w:val="003D5CC6"/>
    <w:rsid w:val="003D732D"/>
    <w:rsid w:val="003E0784"/>
    <w:rsid w:val="003E0F82"/>
    <w:rsid w:val="003E3240"/>
    <w:rsid w:val="003E4F0F"/>
    <w:rsid w:val="003E5CF7"/>
    <w:rsid w:val="003E64ED"/>
    <w:rsid w:val="003F1FAC"/>
    <w:rsid w:val="003F25E6"/>
    <w:rsid w:val="00401DB8"/>
    <w:rsid w:val="004026F4"/>
    <w:rsid w:val="004028F4"/>
    <w:rsid w:val="00402E5B"/>
    <w:rsid w:val="00407F20"/>
    <w:rsid w:val="004114F8"/>
    <w:rsid w:val="00414D8A"/>
    <w:rsid w:val="00416A1B"/>
    <w:rsid w:val="00426287"/>
    <w:rsid w:val="00426835"/>
    <w:rsid w:val="00430523"/>
    <w:rsid w:val="00434ABA"/>
    <w:rsid w:val="0043650E"/>
    <w:rsid w:val="00436ED5"/>
    <w:rsid w:val="00437E5A"/>
    <w:rsid w:val="004420DF"/>
    <w:rsid w:val="0044383E"/>
    <w:rsid w:val="0045060F"/>
    <w:rsid w:val="00452DF1"/>
    <w:rsid w:val="00462C9B"/>
    <w:rsid w:val="0046323B"/>
    <w:rsid w:val="0046358B"/>
    <w:rsid w:val="00463EFD"/>
    <w:rsid w:val="00467CB2"/>
    <w:rsid w:val="004711F0"/>
    <w:rsid w:val="00473DD2"/>
    <w:rsid w:val="00473E6D"/>
    <w:rsid w:val="00476FB5"/>
    <w:rsid w:val="00483490"/>
    <w:rsid w:val="00485B18"/>
    <w:rsid w:val="004952E3"/>
    <w:rsid w:val="00495344"/>
    <w:rsid w:val="004A18B6"/>
    <w:rsid w:val="004A703B"/>
    <w:rsid w:val="004B29DE"/>
    <w:rsid w:val="004B5229"/>
    <w:rsid w:val="004B581E"/>
    <w:rsid w:val="004B60DC"/>
    <w:rsid w:val="004B618E"/>
    <w:rsid w:val="004C268A"/>
    <w:rsid w:val="004D0018"/>
    <w:rsid w:val="004D2F0E"/>
    <w:rsid w:val="004D5075"/>
    <w:rsid w:val="004D566C"/>
    <w:rsid w:val="004D5ECE"/>
    <w:rsid w:val="004D6204"/>
    <w:rsid w:val="004E1FB3"/>
    <w:rsid w:val="004E4427"/>
    <w:rsid w:val="004E4E74"/>
    <w:rsid w:val="004E65A3"/>
    <w:rsid w:val="004F1673"/>
    <w:rsid w:val="004F7CA1"/>
    <w:rsid w:val="00502D6A"/>
    <w:rsid w:val="005039E2"/>
    <w:rsid w:val="0050458D"/>
    <w:rsid w:val="00504820"/>
    <w:rsid w:val="0051382D"/>
    <w:rsid w:val="00517938"/>
    <w:rsid w:val="005234C5"/>
    <w:rsid w:val="00523855"/>
    <w:rsid w:val="00524771"/>
    <w:rsid w:val="005261A1"/>
    <w:rsid w:val="005327D3"/>
    <w:rsid w:val="00533AF0"/>
    <w:rsid w:val="005352FE"/>
    <w:rsid w:val="00535518"/>
    <w:rsid w:val="005469D3"/>
    <w:rsid w:val="005479D4"/>
    <w:rsid w:val="00551334"/>
    <w:rsid w:val="005523B7"/>
    <w:rsid w:val="005527E2"/>
    <w:rsid w:val="00554683"/>
    <w:rsid w:val="00560E1E"/>
    <w:rsid w:val="0057309F"/>
    <w:rsid w:val="005745AF"/>
    <w:rsid w:val="005764DA"/>
    <w:rsid w:val="00582671"/>
    <w:rsid w:val="005901F7"/>
    <w:rsid w:val="00593FA8"/>
    <w:rsid w:val="005943A0"/>
    <w:rsid w:val="00594404"/>
    <w:rsid w:val="00594A30"/>
    <w:rsid w:val="00595836"/>
    <w:rsid w:val="00595FAF"/>
    <w:rsid w:val="00596DB5"/>
    <w:rsid w:val="005970DC"/>
    <w:rsid w:val="005B0E60"/>
    <w:rsid w:val="005B638B"/>
    <w:rsid w:val="005B6A80"/>
    <w:rsid w:val="005B7230"/>
    <w:rsid w:val="005C0B17"/>
    <w:rsid w:val="005C3688"/>
    <w:rsid w:val="005D061C"/>
    <w:rsid w:val="005D0859"/>
    <w:rsid w:val="005D4796"/>
    <w:rsid w:val="005D622C"/>
    <w:rsid w:val="005D760E"/>
    <w:rsid w:val="005E3599"/>
    <w:rsid w:val="005F0D59"/>
    <w:rsid w:val="005F1441"/>
    <w:rsid w:val="005F4DAD"/>
    <w:rsid w:val="005F59AE"/>
    <w:rsid w:val="00600F8D"/>
    <w:rsid w:val="00601A92"/>
    <w:rsid w:val="006042EB"/>
    <w:rsid w:val="00610967"/>
    <w:rsid w:val="00612087"/>
    <w:rsid w:val="0061596E"/>
    <w:rsid w:val="00617FBB"/>
    <w:rsid w:val="0063276C"/>
    <w:rsid w:val="00633EE3"/>
    <w:rsid w:val="00634E88"/>
    <w:rsid w:val="00636B91"/>
    <w:rsid w:val="00636E7F"/>
    <w:rsid w:val="00640655"/>
    <w:rsid w:val="00640D90"/>
    <w:rsid w:val="00641C86"/>
    <w:rsid w:val="00644995"/>
    <w:rsid w:val="00646C14"/>
    <w:rsid w:val="00653518"/>
    <w:rsid w:val="00653B3E"/>
    <w:rsid w:val="00655BAA"/>
    <w:rsid w:val="00656402"/>
    <w:rsid w:val="00657AAC"/>
    <w:rsid w:val="0066597B"/>
    <w:rsid w:val="00667220"/>
    <w:rsid w:val="00673047"/>
    <w:rsid w:val="0067602C"/>
    <w:rsid w:val="00680CF9"/>
    <w:rsid w:val="006846A8"/>
    <w:rsid w:val="00685766"/>
    <w:rsid w:val="006858C2"/>
    <w:rsid w:val="006927AE"/>
    <w:rsid w:val="0069648C"/>
    <w:rsid w:val="0069740D"/>
    <w:rsid w:val="006A16C2"/>
    <w:rsid w:val="006A2A95"/>
    <w:rsid w:val="006A307A"/>
    <w:rsid w:val="006B04B2"/>
    <w:rsid w:val="006B74CE"/>
    <w:rsid w:val="006C39CA"/>
    <w:rsid w:val="006D031E"/>
    <w:rsid w:val="006D3974"/>
    <w:rsid w:val="006D5FD0"/>
    <w:rsid w:val="006D62E4"/>
    <w:rsid w:val="006D6D36"/>
    <w:rsid w:val="006E00E7"/>
    <w:rsid w:val="006E2181"/>
    <w:rsid w:val="006E39F3"/>
    <w:rsid w:val="006E3DC7"/>
    <w:rsid w:val="006E5C19"/>
    <w:rsid w:val="006F389D"/>
    <w:rsid w:val="006F4A7A"/>
    <w:rsid w:val="006F51BE"/>
    <w:rsid w:val="006F54F8"/>
    <w:rsid w:val="006F5DF6"/>
    <w:rsid w:val="0071579E"/>
    <w:rsid w:val="00716340"/>
    <w:rsid w:val="00716D2C"/>
    <w:rsid w:val="007174CD"/>
    <w:rsid w:val="00724008"/>
    <w:rsid w:val="00724426"/>
    <w:rsid w:val="007260C6"/>
    <w:rsid w:val="00733B42"/>
    <w:rsid w:val="007376A4"/>
    <w:rsid w:val="007421DA"/>
    <w:rsid w:val="00742D9F"/>
    <w:rsid w:val="007442FC"/>
    <w:rsid w:val="0074696D"/>
    <w:rsid w:val="00746A00"/>
    <w:rsid w:val="007470F9"/>
    <w:rsid w:val="00755001"/>
    <w:rsid w:val="00757E33"/>
    <w:rsid w:val="00760487"/>
    <w:rsid w:val="007607E2"/>
    <w:rsid w:val="007636A0"/>
    <w:rsid w:val="00765028"/>
    <w:rsid w:val="00765BB8"/>
    <w:rsid w:val="0076746E"/>
    <w:rsid w:val="00770C34"/>
    <w:rsid w:val="00771130"/>
    <w:rsid w:val="00773B3B"/>
    <w:rsid w:val="00776D27"/>
    <w:rsid w:val="00785898"/>
    <w:rsid w:val="00790B69"/>
    <w:rsid w:val="0079132D"/>
    <w:rsid w:val="00791644"/>
    <w:rsid w:val="00792ADC"/>
    <w:rsid w:val="00792AE9"/>
    <w:rsid w:val="00794B87"/>
    <w:rsid w:val="007962F1"/>
    <w:rsid w:val="0079731D"/>
    <w:rsid w:val="007A1D66"/>
    <w:rsid w:val="007A2531"/>
    <w:rsid w:val="007A3831"/>
    <w:rsid w:val="007A59BB"/>
    <w:rsid w:val="007A617E"/>
    <w:rsid w:val="007A7270"/>
    <w:rsid w:val="007A7654"/>
    <w:rsid w:val="007B4096"/>
    <w:rsid w:val="007B445D"/>
    <w:rsid w:val="007B497D"/>
    <w:rsid w:val="007B5572"/>
    <w:rsid w:val="007B5C76"/>
    <w:rsid w:val="007B61B4"/>
    <w:rsid w:val="007C5966"/>
    <w:rsid w:val="007D0C81"/>
    <w:rsid w:val="007D1A08"/>
    <w:rsid w:val="007E2A95"/>
    <w:rsid w:val="007E3180"/>
    <w:rsid w:val="007E4E72"/>
    <w:rsid w:val="007E54D0"/>
    <w:rsid w:val="007E7EA7"/>
    <w:rsid w:val="007F11C9"/>
    <w:rsid w:val="007F2294"/>
    <w:rsid w:val="007F313A"/>
    <w:rsid w:val="007F549E"/>
    <w:rsid w:val="007F759A"/>
    <w:rsid w:val="00806D62"/>
    <w:rsid w:val="008075B8"/>
    <w:rsid w:val="00813326"/>
    <w:rsid w:val="00816E8A"/>
    <w:rsid w:val="00820CE4"/>
    <w:rsid w:val="00821245"/>
    <w:rsid w:val="008216F2"/>
    <w:rsid w:val="00821D37"/>
    <w:rsid w:val="0082227F"/>
    <w:rsid w:val="0082732A"/>
    <w:rsid w:val="008308E7"/>
    <w:rsid w:val="00833F9A"/>
    <w:rsid w:val="008347D5"/>
    <w:rsid w:val="00834ABF"/>
    <w:rsid w:val="00835350"/>
    <w:rsid w:val="00836788"/>
    <w:rsid w:val="0083691C"/>
    <w:rsid w:val="0083741A"/>
    <w:rsid w:val="00840883"/>
    <w:rsid w:val="00841566"/>
    <w:rsid w:val="00841AAF"/>
    <w:rsid w:val="00844387"/>
    <w:rsid w:val="008458E3"/>
    <w:rsid w:val="008631C9"/>
    <w:rsid w:val="00865749"/>
    <w:rsid w:val="008701B3"/>
    <w:rsid w:val="0087351E"/>
    <w:rsid w:val="00874DE0"/>
    <w:rsid w:val="0087529A"/>
    <w:rsid w:val="00880247"/>
    <w:rsid w:val="00881732"/>
    <w:rsid w:val="00881CC7"/>
    <w:rsid w:val="00881E55"/>
    <w:rsid w:val="00882821"/>
    <w:rsid w:val="008839C3"/>
    <w:rsid w:val="00884888"/>
    <w:rsid w:val="00893BDD"/>
    <w:rsid w:val="00895226"/>
    <w:rsid w:val="008A0EFF"/>
    <w:rsid w:val="008A1273"/>
    <w:rsid w:val="008A5665"/>
    <w:rsid w:val="008A67F7"/>
    <w:rsid w:val="008B09EB"/>
    <w:rsid w:val="008B0E4C"/>
    <w:rsid w:val="008B4302"/>
    <w:rsid w:val="008B442F"/>
    <w:rsid w:val="008B5FB3"/>
    <w:rsid w:val="008B6E17"/>
    <w:rsid w:val="008B6F04"/>
    <w:rsid w:val="008C2163"/>
    <w:rsid w:val="008C3086"/>
    <w:rsid w:val="008C4300"/>
    <w:rsid w:val="008D080C"/>
    <w:rsid w:val="008D5815"/>
    <w:rsid w:val="008D72EC"/>
    <w:rsid w:val="008E0C3D"/>
    <w:rsid w:val="008E117E"/>
    <w:rsid w:val="008E1848"/>
    <w:rsid w:val="008E3DE9"/>
    <w:rsid w:val="008E6427"/>
    <w:rsid w:val="008F5ACE"/>
    <w:rsid w:val="008F79CF"/>
    <w:rsid w:val="00900177"/>
    <w:rsid w:val="00903FFB"/>
    <w:rsid w:val="0090680C"/>
    <w:rsid w:val="0091125A"/>
    <w:rsid w:val="00915227"/>
    <w:rsid w:val="009203F1"/>
    <w:rsid w:val="00924018"/>
    <w:rsid w:val="00926AF2"/>
    <w:rsid w:val="00945A98"/>
    <w:rsid w:val="00946083"/>
    <w:rsid w:val="00946C5E"/>
    <w:rsid w:val="00946E3C"/>
    <w:rsid w:val="00947451"/>
    <w:rsid w:val="00950287"/>
    <w:rsid w:val="00952D8E"/>
    <w:rsid w:val="009537A0"/>
    <w:rsid w:val="00957D26"/>
    <w:rsid w:val="009612CE"/>
    <w:rsid w:val="00963FA7"/>
    <w:rsid w:val="00965421"/>
    <w:rsid w:val="009655A8"/>
    <w:rsid w:val="0097061D"/>
    <w:rsid w:val="009728CA"/>
    <w:rsid w:val="00976A8A"/>
    <w:rsid w:val="0097784A"/>
    <w:rsid w:val="00980E3D"/>
    <w:rsid w:val="00990CD3"/>
    <w:rsid w:val="00992CCF"/>
    <w:rsid w:val="009975FA"/>
    <w:rsid w:val="009A3611"/>
    <w:rsid w:val="009A6698"/>
    <w:rsid w:val="009B0C54"/>
    <w:rsid w:val="009C7101"/>
    <w:rsid w:val="009C7591"/>
    <w:rsid w:val="009C7F2A"/>
    <w:rsid w:val="009D1D41"/>
    <w:rsid w:val="009D2215"/>
    <w:rsid w:val="009D2A8A"/>
    <w:rsid w:val="009D3078"/>
    <w:rsid w:val="009E1BCC"/>
    <w:rsid w:val="009E4451"/>
    <w:rsid w:val="009E56A8"/>
    <w:rsid w:val="009F2C32"/>
    <w:rsid w:val="00A012E7"/>
    <w:rsid w:val="00A1260D"/>
    <w:rsid w:val="00A12B4B"/>
    <w:rsid w:val="00A13478"/>
    <w:rsid w:val="00A16CCF"/>
    <w:rsid w:val="00A22C66"/>
    <w:rsid w:val="00A300F2"/>
    <w:rsid w:val="00A318E9"/>
    <w:rsid w:val="00A31B76"/>
    <w:rsid w:val="00A32CE9"/>
    <w:rsid w:val="00A34D0E"/>
    <w:rsid w:val="00A40DE7"/>
    <w:rsid w:val="00A45203"/>
    <w:rsid w:val="00A469CC"/>
    <w:rsid w:val="00A47202"/>
    <w:rsid w:val="00A51F4B"/>
    <w:rsid w:val="00A52DB3"/>
    <w:rsid w:val="00A53053"/>
    <w:rsid w:val="00A535A3"/>
    <w:rsid w:val="00A600BF"/>
    <w:rsid w:val="00A60C6A"/>
    <w:rsid w:val="00A6120D"/>
    <w:rsid w:val="00A623BD"/>
    <w:rsid w:val="00A64620"/>
    <w:rsid w:val="00A6586C"/>
    <w:rsid w:val="00A77038"/>
    <w:rsid w:val="00A806A0"/>
    <w:rsid w:val="00A80B14"/>
    <w:rsid w:val="00A84240"/>
    <w:rsid w:val="00A846B1"/>
    <w:rsid w:val="00A8663D"/>
    <w:rsid w:val="00A922E8"/>
    <w:rsid w:val="00A9523C"/>
    <w:rsid w:val="00A958C0"/>
    <w:rsid w:val="00A967AA"/>
    <w:rsid w:val="00AA4C00"/>
    <w:rsid w:val="00AA4D4A"/>
    <w:rsid w:val="00AB3403"/>
    <w:rsid w:val="00AB6B01"/>
    <w:rsid w:val="00AC095E"/>
    <w:rsid w:val="00AC27EC"/>
    <w:rsid w:val="00AC2BA9"/>
    <w:rsid w:val="00AC53B4"/>
    <w:rsid w:val="00AC7E16"/>
    <w:rsid w:val="00AD4C0F"/>
    <w:rsid w:val="00AD53CC"/>
    <w:rsid w:val="00AD660F"/>
    <w:rsid w:val="00AD6C4C"/>
    <w:rsid w:val="00AD70C2"/>
    <w:rsid w:val="00AD7B93"/>
    <w:rsid w:val="00AE5C09"/>
    <w:rsid w:val="00AF7FEF"/>
    <w:rsid w:val="00B02CEC"/>
    <w:rsid w:val="00B03395"/>
    <w:rsid w:val="00B0399A"/>
    <w:rsid w:val="00B05A26"/>
    <w:rsid w:val="00B071E7"/>
    <w:rsid w:val="00B07ACD"/>
    <w:rsid w:val="00B11F2F"/>
    <w:rsid w:val="00B17544"/>
    <w:rsid w:val="00B202B6"/>
    <w:rsid w:val="00B2130B"/>
    <w:rsid w:val="00B22A03"/>
    <w:rsid w:val="00B251F8"/>
    <w:rsid w:val="00B276C2"/>
    <w:rsid w:val="00B31533"/>
    <w:rsid w:val="00B31693"/>
    <w:rsid w:val="00B321A7"/>
    <w:rsid w:val="00B326D2"/>
    <w:rsid w:val="00B32908"/>
    <w:rsid w:val="00B33100"/>
    <w:rsid w:val="00B34C46"/>
    <w:rsid w:val="00B3586D"/>
    <w:rsid w:val="00B42FB5"/>
    <w:rsid w:val="00B55165"/>
    <w:rsid w:val="00B615D9"/>
    <w:rsid w:val="00B64FFE"/>
    <w:rsid w:val="00B65472"/>
    <w:rsid w:val="00B70B5E"/>
    <w:rsid w:val="00B71D2E"/>
    <w:rsid w:val="00B72267"/>
    <w:rsid w:val="00B75C3D"/>
    <w:rsid w:val="00B7660B"/>
    <w:rsid w:val="00B82043"/>
    <w:rsid w:val="00B83593"/>
    <w:rsid w:val="00B872FB"/>
    <w:rsid w:val="00B92B80"/>
    <w:rsid w:val="00BA6506"/>
    <w:rsid w:val="00BA6B53"/>
    <w:rsid w:val="00BB303C"/>
    <w:rsid w:val="00BB7A1B"/>
    <w:rsid w:val="00BC297E"/>
    <w:rsid w:val="00BC3FC8"/>
    <w:rsid w:val="00BD5063"/>
    <w:rsid w:val="00BD597D"/>
    <w:rsid w:val="00BD6682"/>
    <w:rsid w:val="00BE0B5F"/>
    <w:rsid w:val="00BE167B"/>
    <w:rsid w:val="00BE36AC"/>
    <w:rsid w:val="00BE5B56"/>
    <w:rsid w:val="00BE7E35"/>
    <w:rsid w:val="00BF5DFB"/>
    <w:rsid w:val="00C01EA1"/>
    <w:rsid w:val="00C10249"/>
    <w:rsid w:val="00C11EFF"/>
    <w:rsid w:val="00C16733"/>
    <w:rsid w:val="00C16CB8"/>
    <w:rsid w:val="00C21C90"/>
    <w:rsid w:val="00C250C3"/>
    <w:rsid w:val="00C3156A"/>
    <w:rsid w:val="00C3198D"/>
    <w:rsid w:val="00C338A8"/>
    <w:rsid w:val="00C4145B"/>
    <w:rsid w:val="00C42279"/>
    <w:rsid w:val="00C4318A"/>
    <w:rsid w:val="00C45D59"/>
    <w:rsid w:val="00C5447E"/>
    <w:rsid w:val="00C561A9"/>
    <w:rsid w:val="00C62137"/>
    <w:rsid w:val="00C64D3C"/>
    <w:rsid w:val="00C66EB4"/>
    <w:rsid w:val="00C87A2C"/>
    <w:rsid w:val="00C91758"/>
    <w:rsid w:val="00C917E7"/>
    <w:rsid w:val="00C96AA1"/>
    <w:rsid w:val="00CA09D9"/>
    <w:rsid w:val="00CA164D"/>
    <w:rsid w:val="00CA5561"/>
    <w:rsid w:val="00CA777E"/>
    <w:rsid w:val="00CB00FD"/>
    <w:rsid w:val="00CC08DF"/>
    <w:rsid w:val="00CC2169"/>
    <w:rsid w:val="00CC47BC"/>
    <w:rsid w:val="00CC6649"/>
    <w:rsid w:val="00CD481B"/>
    <w:rsid w:val="00CE47FF"/>
    <w:rsid w:val="00CE489C"/>
    <w:rsid w:val="00CE6E41"/>
    <w:rsid w:val="00CF0527"/>
    <w:rsid w:val="00CF2CE6"/>
    <w:rsid w:val="00CF3B20"/>
    <w:rsid w:val="00D01D1E"/>
    <w:rsid w:val="00D02D43"/>
    <w:rsid w:val="00D031AA"/>
    <w:rsid w:val="00D038F8"/>
    <w:rsid w:val="00D100A8"/>
    <w:rsid w:val="00D10C99"/>
    <w:rsid w:val="00D11FE6"/>
    <w:rsid w:val="00D21776"/>
    <w:rsid w:val="00D21DFB"/>
    <w:rsid w:val="00D21F8F"/>
    <w:rsid w:val="00D23E47"/>
    <w:rsid w:val="00D31F7C"/>
    <w:rsid w:val="00D33578"/>
    <w:rsid w:val="00D337A8"/>
    <w:rsid w:val="00D358D4"/>
    <w:rsid w:val="00D378E8"/>
    <w:rsid w:val="00D41C78"/>
    <w:rsid w:val="00D41EF2"/>
    <w:rsid w:val="00D436E3"/>
    <w:rsid w:val="00D43D21"/>
    <w:rsid w:val="00D45CC9"/>
    <w:rsid w:val="00D51591"/>
    <w:rsid w:val="00D60BDE"/>
    <w:rsid w:val="00D62345"/>
    <w:rsid w:val="00D65964"/>
    <w:rsid w:val="00D807D8"/>
    <w:rsid w:val="00D82991"/>
    <w:rsid w:val="00D83034"/>
    <w:rsid w:val="00D83D3E"/>
    <w:rsid w:val="00D87845"/>
    <w:rsid w:val="00D902F5"/>
    <w:rsid w:val="00D90C07"/>
    <w:rsid w:val="00D91835"/>
    <w:rsid w:val="00D92BCC"/>
    <w:rsid w:val="00D976C9"/>
    <w:rsid w:val="00DA1000"/>
    <w:rsid w:val="00DB16FF"/>
    <w:rsid w:val="00DB3467"/>
    <w:rsid w:val="00DC2C5D"/>
    <w:rsid w:val="00DC3425"/>
    <w:rsid w:val="00DC6C10"/>
    <w:rsid w:val="00DD3DD8"/>
    <w:rsid w:val="00DD4DA1"/>
    <w:rsid w:val="00DE6756"/>
    <w:rsid w:val="00DE69A8"/>
    <w:rsid w:val="00DF5EEE"/>
    <w:rsid w:val="00E03600"/>
    <w:rsid w:val="00E0515C"/>
    <w:rsid w:val="00E15E34"/>
    <w:rsid w:val="00E21F5A"/>
    <w:rsid w:val="00E364C6"/>
    <w:rsid w:val="00E42009"/>
    <w:rsid w:val="00E438B2"/>
    <w:rsid w:val="00E464B6"/>
    <w:rsid w:val="00E473B0"/>
    <w:rsid w:val="00E514DD"/>
    <w:rsid w:val="00E51EED"/>
    <w:rsid w:val="00E54C83"/>
    <w:rsid w:val="00E55BD5"/>
    <w:rsid w:val="00E55CD2"/>
    <w:rsid w:val="00E56AFD"/>
    <w:rsid w:val="00E57D7A"/>
    <w:rsid w:val="00E61070"/>
    <w:rsid w:val="00E61ACB"/>
    <w:rsid w:val="00E637B1"/>
    <w:rsid w:val="00E6448F"/>
    <w:rsid w:val="00E71D5C"/>
    <w:rsid w:val="00E72366"/>
    <w:rsid w:val="00E753D7"/>
    <w:rsid w:val="00E77A3E"/>
    <w:rsid w:val="00E77CA8"/>
    <w:rsid w:val="00E81787"/>
    <w:rsid w:val="00E84247"/>
    <w:rsid w:val="00E94065"/>
    <w:rsid w:val="00E94EC2"/>
    <w:rsid w:val="00E9561E"/>
    <w:rsid w:val="00EA0C5A"/>
    <w:rsid w:val="00EA33B8"/>
    <w:rsid w:val="00EA3AB8"/>
    <w:rsid w:val="00EA558A"/>
    <w:rsid w:val="00EA6A87"/>
    <w:rsid w:val="00EB1BE4"/>
    <w:rsid w:val="00EB1C95"/>
    <w:rsid w:val="00EB60EE"/>
    <w:rsid w:val="00EB6678"/>
    <w:rsid w:val="00EC10D5"/>
    <w:rsid w:val="00EC116F"/>
    <w:rsid w:val="00EC35DC"/>
    <w:rsid w:val="00EC4775"/>
    <w:rsid w:val="00EC6843"/>
    <w:rsid w:val="00ED0DD4"/>
    <w:rsid w:val="00ED14B1"/>
    <w:rsid w:val="00ED1702"/>
    <w:rsid w:val="00ED1B42"/>
    <w:rsid w:val="00ED219A"/>
    <w:rsid w:val="00ED2905"/>
    <w:rsid w:val="00ED5FD2"/>
    <w:rsid w:val="00EE0286"/>
    <w:rsid w:val="00EE271E"/>
    <w:rsid w:val="00EE543D"/>
    <w:rsid w:val="00EE59FB"/>
    <w:rsid w:val="00EE7816"/>
    <w:rsid w:val="00EE7E12"/>
    <w:rsid w:val="00EF0286"/>
    <w:rsid w:val="00EF1DF9"/>
    <w:rsid w:val="00EF3A9C"/>
    <w:rsid w:val="00EF5EC9"/>
    <w:rsid w:val="00EF680C"/>
    <w:rsid w:val="00F01E55"/>
    <w:rsid w:val="00F031EE"/>
    <w:rsid w:val="00F108CF"/>
    <w:rsid w:val="00F135C1"/>
    <w:rsid w:val="00F2019E"/>
    <w:rsid w:val="00F235FD"/>
    <w:rsid w:val="00F24168"/>
    <w:rsid w:val="00F26F47"/>
    <w:rsid w:val="00F4096A"/>
    <w:rsid w:val="00F436B4"/>
    <w:rsid w:val="00F4527F"/>
    <w:rsid w:val="00F47F42"/>
    <w:rsid w:val="00F51C3A"/>
    <w:rsid w:val="00F54A57"/>
    <w:rsid w:val="00F56159"/>
    <w:rsid w:val="00F6178F"/>
    <w:rsid w:val="00F6186B"/>
    <w:rsid w:val="00F62186"/>
    <w:rsid w:val="00F67E84"/>
    <w:rsid w:val="00F70C01"/>
    <w:rsid w:val="00F72FAF"/>
    <w:rsid w:val="00F74D33"/>
    <w:rsid w:val="00F75389"/>
    <w:rsid w:val="00F77EF4"/>
    <w:rsid w:val="00F800F3"/>
    <w:rsid w:val="00F829C9"/>
    <w:rsid w:val="00F9152B"/>
    <w:rsid w:val="00F91793"/>
    <w:rsid w:val="00F91D05"/>
    <w:rsid w:val="00F947A6"/>
    <w:rsid w:val="00FA0FC3"/>
    <w:rsid w:val="00FA7610"/>
    <w:rsid w:val="00FB17E0"/>
    <w:rsid w:val="00FB19C5"/>
    <w:rsid w:val="00FB22CA"/>
    <w:rsid w:val="00FC233C"/>
    <w:rsid w:val="00FC5B3F"/>
    <w:rsid w:val="00FC6788"/>
    <w:rsid w:val="00FD459C"/>
    <w:rsid w:val="00FD6A26"/>
    <w:rsid w:val="00FD70F7"/>
    <w:rsid w:val="00FE2053"/>
    <w:rsid w:val="00FF652D"/>
    <w:rsid w:val="36326104"/>
    <w:rsid w:val="400DD7FC"/>
    <w:rsid w:val="46B4BE84"/>
    <w:rsid w:val="4DDC2F41"/>
    <w:rsid w:val="5274762F"/>
    <w:rsid w:val="6D6382ED"/>
    <w:rsid w:val="746D58A5"/>
    <w:rsid w:val="78634EE3"/>
    <w:rsid w:val="7A929EFF"/>
    <w:rsid w:val="7AC5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19926"/>
  <w15:chartTrackingRefBased/>
  <w15:docId w15:val="{F54005FF-C292-4704-8BED-D49C194C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FB5"/>
    <w:rPr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5DF6"/>
    <w:pPr>
      <w:keepNext/>
      <w:keepLines/>
      <w:spacing w:after="120"/>
      <w:jc w:val="center"/>
      <w:outlineLvl w:val="0"/>
    </w:pPr>
    <w:rPr>
      <w:rFonts w:asciiTheme="majorHAnsi" w:eastAsiaTheme="majorEastAsia" w:hAnsiTheme="majorHAnsi" w:cstheme="majorBidi"/>
      <w:b/>
      <w:caps/>
      <w:sz w:val="40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1D4D0F"/>
    <w:pPr>
      <w:spacing w:after="240"/>
      <w:jc w:val="left"/>
      <w:outlineLvl w:val="1"/>
    </w:pPr>
    <w:rPr>
      <w:color w:val="F9B628" w:themeColor="accen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qFormat/>
    <w:rsid w:val="00D82991"/>
    <w:pPr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9"/>
    <w:semiHidden/>
    <w:qFormat/>
    <w:rsid w:val="00D82991"/>
    <w:pPr>
      <w:spacing w:after="120"/>
      <w:outlineLvl w:val="3"/>
    </w:pPr>
    <w:rPr>
      <w:b w:val="0"/>
      <w:iCs/>
      <w:caps w:val="0"/>
    </w:rPr>
  </w:style>
  <w:style w:type="paragraph" w:styleId="Heading5">
    <w:name w:val="heading 5"/>
    <w:basedOn w:val="Heading4"/>
    <w:next w:val="Normal"/>
    <w:link w:val="Heading5Char"/>
    <w:uiPriority w:val="9"/>
    <w:semiHidden/>
    <w:qFormat/>
    <w:rsid w:val="005523B7"/>
    <w:pPr>
      <w:spacing w:after="240"/>
      <w:outlineLvl w:val="4"/>
    </w:pPr>
    <w:rPr>
      <w:caps/>
      <w:color w:val="auto"/>
      <w:sz w:val="24"/>
    </w:rPr>
  </w:style>
  <w:style w:type="paragraph" w:styleId="Heading6">
    <w:name w:val="heading 6"/>
    <w:basedOn w:val="Heading5"/>
    <w:next w:val="Normal"/>
    <w:link w:val="Heading6Char"/>
    <w:uiPriority w:val="9"/>
    <w:semiHidden/>
    <w:rsid w:val="00B65472"/>
    <w:pPr>
      <w:numPr>
        <w:numId w:val="3"/>
      </w:numPr>
      <w:spacing w:after="120"/>
      <w:outlineLvl w:val="5"/>
    </w:pPr>
    <w:rPr>
      <w:color w:val="FBD124" w:themeColor="accent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4D0F"/>
    <w:pPr>
      <w:spacing w:after="160"/>
      <w:contextualSpacing/>
    </w:pPr>
    <w:rPr>
      <w:rFonts w:asciiTheme="majorHAnsi" w:eastAsiaTheme="majorEastAsia" w:hAnsiTheme="majorHAnsi" w:cstheme="majorBidi"/>
      <w:b/>
      <w:caps/>
      <w:color w:val="F9B628" w:themeColor="accent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D0F"/>
    <w:rPr>
      <w:rFonts w:asciiTheme="majorHAnsi" w:eastAsiaTheme="majorEastAsia" w:hAnsiTheme="majorHAnsi" w:cstheme="majorBidi"/>
      <w:b/>
      <w:caps/>
      <w:color w:val="F9B628" w:themeColor="accent1"/>
      <w:kern w:val="28"/>
      <w:sz w:val="72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991"/>
    <w:pPr>
      <w:numPr>
        <w:ilvl w:val="1"/>
      </w:numPr>
      <w:spacing w:after="480"/>
    </w:pPr>
    <w:rPr>
      <w:rFonts w:eastAsiaTheme="minorEastAsia" w:cstheme="minorBidi"/>
      <w:caps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82991"/>
    <w:rPr>
      <w:rFonts w:eastAsiaTheme="minorEastAsia" w:cstheme="minorBidi"/>
      <w:caps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F5DF6"/>
    <w:rPr>
      <w:rFonts w:asciiTheme="majorHAnsi" w:eastAsiaTheme="majorEastAsia" w:hAnsiTheme="majorHAnsi" w:cstheme="majorBidi"/>
      <w:b/>
      <w:caps/>
      <w:sz w:val="40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D4D0F"/>
    <w:rPr>
      <w:rFonts w:asciiTheme="majorHAnsi" w:eastAsiaTheme="majorEastAsia" w:hAnsiTheme="majorHAnsi" w:cstheme="majorBidi"/>
      <w:b/>
      <w:caps/>
      <w:color w:val="F9B628" w:themeColor="accent1"/>
      <w:sz w:val="32"/>
      <w:szCs w:val="26"/>
      <w:lang w:val="en-US"/>
    </w:rPr>
  </w:style>
  <w:style w:type="paragraph" w:styleId="Quote">
    <w:name w:val="Quote"/>
    <w:basedOn w:val="Normal"/>
    <w:next w:val="Normal"/>
    <w:link w:val="QuoteChar"/>
    <w:uiPriority w:val="15"/>
    <w:semiHidden/>
    <w:rsid w:val="008701B3"/>
    <w:pPr>
      <w:spacing w:before="360" w:after="360"/>
    </w:pPr>
    <w:rPr>
      <w:b/>
      <w:iCs/>
      <w:color w:val="FBEDA4" w:themeColor="accent3"/>
      <w:sz w:val="60"/>
    </w:rPr>
  </w:style>
  <w:style w:type="character" w:customStyle="1" w:styleId="QuoteChar">
    <w:name w:val="Quote Char"/>
    <w:basedOn w:val="DefaultParagraphFont"/>
    <w:link w:val="Quote"/>
    <w:uiPriority w:val="15"/>
    <w:semiHidden/>
    <w:rsid w:val="0009512E"/>
    <w:rPr>
      <w:b/>
      <w:iCs/>
      <w:color w:val="FBEDA4" w:themeColor="accent3"/>
      <w:sz w:val="60"/>
    </w:rPr>
  </w:style>
  <w:style w:type="paragraph" w:styleId="Header">
    <w:name w:val="header"/>
    <w:basedOn w:val="Normal"/>
    <w:link w:val="HeaderChar"/>
    <w:uiPriority w:val="99"/>
    <w:semiHidden/>
    <w:rsid w:val="00F4527F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4888"/>
  </w:style>
  <w:style w:type="paragraph" w:styleId="Footer">
    <w:name w:val="footer"/>
    <w:basedOn w:val="Normal"/>
    <w:link w:val="FooterChar"/>
    <w:uiPriority w:val="99"/>
    <w:semiHidden/>
    <w:rsid w:val="00F4527F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4888"/>
  </w:style>
  <w:style w:type="table" w:styleId="TableGrid">
    <w:name w:val="Table Grid"/>
    <w:basedOn w:val="TableNormal"/>
    <w:uiPriority w:val="39"/>
    <w:rsid w:val="00884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2F0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9A8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9A8"/>
    <w:rPr>
      <w:rFonts w:ascii="Segoe UI" w:hAnsi="Segoe UI" w:cs="Segoe UI"/>
      <w:sz w:val="18"/>
      <w:szCs w:val="18"/>
      <w:lang w:val="en-US"/>
    </w:rPr>
  </w:style>
  <w:style w:type="table" w:styleId="PlainTable1">
    <w:name w:val="Plain Table 1"/>
    <w:basedOn w:val="TableNormal"/>
    <w:uiPriority w:val="41"/>
    <w:rsid w:val="001E6818"/>
    <w:tblPr>
      <w:tblStyleRowBandSize w:val="1"/>
      <w:tblStyleColBandSize w:val="1"/>
    </w:tblPr>
    <w:tblStylePr w:type="firstRow">
      <w:rPr>
        <w:rFonts w:asciiTheme="minorHAnsi" w:hAnsiTheme="minorHAnsi"/>
        <w:b w:val="0"/>
        <w:bCs/>
        <w:sz w:val="20"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ntact">
    <w:name w:val="Contact"/>
    <w:basedOn w:val="Normal"/>
    <w:link w:val="ContactChar"/>
    <w:uiPriority w:val="10"/>
    <w:qFormat/>
    <w:rsid w:val="00634E88"/>
    <w:pPr>
      <w:spacing w:after="720"/>
      <w:contextualSpacing/>
      <w:jc w:val="center"/>
    </w:pPr>
  </w:style>
  <w:style w:type="character" w:styleId="Hyperlink">
    <w:name w:val="Hyperlink"/>
    <w:basedOn w:val="DefaultParagraphFont"/>
    <w:uiPriority w:val="99"/>
    <w:rsid w:val="00946E3C"/>
    <w:rPr>
      <w:color w:val="0070C0" w:themeColor="hyperlink"/>
      <w:u w:val="single"/>
    </w:rPr>
  </w:style>
  <w:style w:type="character" w:customStyle="1" w:styleId="ContactChar">
    <w:name w:val="Contact Char"/>
    <w:basedOn w:val="DefaultParagraphFont"/>
    <w:link w:val="Contact"/>
    <w:uiPriority w:val="10"/>
    <w:rsid w:val="00634E8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E3C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DF6"/>
    <w:rPr>
      <w:rFonts w:asciiTheme="majorHAnsi" w:eastAsiaTheme="majorEastAsia" w:hAnsiTheme="majorHAnsi" w:cstheme="majorBidi"/>
      <w:b/>
      <w:caps/>
      <w:color w:val="F9B628" w:themeColor="accent1"/>
      <w:sz w:val="32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DF6"/>
    <w:rPr>
      <w:rFonts w:asciiTheme="majorHAnsi" w:eastAsiaTheme="majorEastAsia" w:hAnsiTheme="majorHAnsi" w:cstheme="majorBidi"/>
      <w:iCs/>
      <w:color w:val="F9B628" w:themeColor="accent1"/>
      <w:sz w:val="32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DF6"/>
    <w:rPr>
      <w:rFonts w:asciiTheme="majorHAnsi" w:eastAsiaTheme="majorEastAsia" w:hAnsiTheme="majorHAnsi" w:cstheme="majorBidi"/>
      <w:iCs/>
      <w:caps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DF6"/>
    <w:rPr>
      <w:rFonts w:asciiTheme="majorHAnsi" w:eastAsiaTheme="majorEastAsia" w:hAnsiTheme="majorHAnsi" w:cstheme="majorBidi"/>
      <w:iCs/>
      <w:caps/>
      <w:color w:val="FBD124" w:themeColor="accent4"/>
      <w:sz w:val="24"/>
      <w:szCs w:val="24"/>
      <w:lang w:val="en-US"/>
    </w:rPr>
  </w:style>
  <w:style w:type="paragraph" w:styleId="NoSpacing">
    <w:name w:val="No Spacing"/>
    <w:uiPriority w:val="1"/>
    <w:rsid w:val="00B42FB5"/>
    <w:pPr>
      <w:spacing w:after="0"/>
    </w:pPr>
    <w:rPr>
      <w:sz w:val="22"/>
      <w:lang w:val="en-US"/>
    </w:rPr>
  </w:style>
  <w:style w:type="paragraph" w:customStyle="1" w:styleId="GraphicAnchor">
    <w:name w:val="Graphic Anchor"/>
    <w:basedOn w:val="Normal"/>
    <w:rsid w:val="00F108CF"/>
    <w:pPr>
      <w:spacing w:after="320"/>
    </w:pPr>
  </w:style>
  <w:style w:type="paragraph" w:styleId="ListParagraph">
    <w:name w:val="List Paragraph"/>
    <w:basedOn w:val="Normal"/>
    <w:uiPriority w:val="34"/>
    <w:qFormat/>
    <w:rsid w:val="00A47202"/>
    <w:pPr>
      <w:spacing w:after="160" w:line="259" w:lineRule="auto"/>
      <w:ind w:left="720"/>
      <w:contextualSpacing/>
    </w:pPr>
    <w:rPr>
      <w:rFonts w:ascii="Arial" w:hAnsi="Arial" w:cstheme="minorBidi"/>
      <w:kern w:val="2"/>
      <w:sz w:val="24"/>
      <w:szCs w:val="2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1D7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7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9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hiteribbon.org.uk/promise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mailto:whiteribbon@middlesbrough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hiteribbon.org.uk/ambassadors-champion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hyperlink" Target="mailto:whiteribbon@middlesbrough.gov.uk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hiteribbon.org.uk/ambassadors-champion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Wb295\AppData\Roaming\Microsoft\Templates\Sports%20brochure.dotx" TargetMode="External"/></Relationships>
</file>

<file path=word/theme/theme1.xml><?xml version="1.0" encoding="utf-8"?>
<a:theme xmlns:a="http://schemas.openxmlformats.org/drawingml/2006/main" name="Office Theme">
  <a:themeElements>
    <a:clrScheme name="Sports brochur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9B628"/>
      </a:accent1>
      <a:accent2>
        <a:srgbClr val="333333"/>
      </a:accent2>
      <a:accent3>
        <a:srgbClr val="FBEDA4"/>
      </a:accent3>
      <a:accent4>
        <a:srgbClr val="FBD124"/>
      </a:accent4>
      <a:accent5>
        <a:srgbClr val="FFFFFF"/>
      </a:accent5>
      <a:accent6>
        <a:srgbClr val="FFFFFF"/>
      </a:accent6>
      <a:hlink>
        <a:srgbClr val="0070C0"/>
      </a:hlink>
      <a:folHlink>
        <a:srgbClr val="FF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A7DA5B-750D-4896-9B67-4210D9AC42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B13AFC-D9C3-4FA5-8872-FADB2F97CE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D43FA-1A56-4E1D-8323-17A81227E19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3FFAFBF0-7DFE-4A2E-A766-0EFF2F519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Sports brochure</Template>
  <TotalTime>10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Price</dc:creator>
  <cp:keywords/>
  <dc:description/>
  <cp:lastModifiedBy>Carly Moore</cp:lastModifiedBy>
  <cp:revision>2</cp:revision>
  <dcterms:created xsi:type="dcterms:W3CDTF">2026-10-14T08:22:00Z</dcterms:created>
  <dcterms:modified xsi:type="dcterms:W3CDTF">2026-10-14T08:22:00Z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ClassificationContentMarkingHeaderShapeIds">
    <vt:lpwstr>3082dacd,77e45b32,7bd8d5d8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This document was classified as: OFFICIAL</vt:lpwstr>
  </property>
  <property fmtid="{D5CDD505-2E9C-101B-9397-08002B2CF9AE}" pid="6" name="MSIP_Label_7d4aece6-71cc-49c2-8420-7496a8d3dd5c_Enabled">
    <vt:lpwstr>true</vt:lpwstr>
  </property>
  <property fmtid="{D5CDD505-2E9C-101B-9397-08002B2CF9AE}" pid="7" name="MSIP_Label_7d4aece6-71cc-49c2-8420-7496a8d3dd5c_SetDate">
    <vt:lpwstr>2026-07-14T15:59:37Z</vt:lpwstr>
  </property>
  <property fmtid="{D5CDD505-2E9C-101B-9397-08002B2CF9AE}" pid="8" name="MSIP_Label_7d4aece6-71cc-49c2-8420-7496a8d3dd5c_Method">
    <vt:lpwstr>Standard</vt:lpwstr>
  </property>
  <property fmtid="{D5CDD505-2E9C-101B-9397-08002B2CF9AE}" pid="9" name="MSIP_Label_7d4aece6-71cc-49c2-8420-7496a8d3dd5c_Name">
    <vt:lpwstr>Official</vt:lpwstr>
  </property>
  <property fmtid="{D5CDD505-2E9C-101B-9397-08002B2CF9AE}" pid="10" name="MSIP_Label_7d4aece6-71cc-49c2-8420-7496a8d3dd5c_SiteId">
    <vt:lpwstr>80e3c22b-9f30-44af-b198-1975db77798a</vt:lpwstr>
  </property>
  <property fmtid="{D5CDD505-2E9C-101B-9397-08002B2CF9AE}" pid="11" name="MSIP_Label_7d4aece6-71cc-49c2-8420-7496a8d3dd5c_ActionId">
    <vt:lpwstr>810ee32e-3238-4fbe-80cc-2d28546a6ae8</vt:lpwstr>
  </property>
  <property fmtid="{D5CDD505-2E9C-101B-9397-08002B2CF9AE}" pid="12" name="MSIP_Label_7d4aece6-71cc-49c2-8420-7496a8d3dd5c_ContentBits">
    <vt:lpwstr>1</vt:lpwstr>
  </property>
  <property fmtid="{D5CDD505-2E9C-101B-9397-08002B2CF9AE}" pid="13" name="MSIP_Label_7d4aece6-71cc-49c2-8420-7496a8d3dd5c_Tag">
    <vt:lpwstr>10, 3, 0, 1</vt:lpwstr>
  </property>
</Properties>
</file>